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19C16" w14:textId="25F11E6F" w:rsidR="00DB6F94" w:rsidRPr="00233A94" w:rsidRDefault="00233A94" w:rsidP="00A5367D">
      <w:pPr>
        <w:spacing w:before="360" w:after="240"/>
        <w:rPr>
          <w:rFonts w:cs="Arial"/>
          <w:b/>
          <w:sz w:val="32"/>
          <w:szCs w:val="24"/>
          <w:lang w:val="fr-FR"/>
        </w:rPr>
      </w:pPr>
      <w:r w:rsidRPr="00233A94">
        <w:rPr>
          <w:rFonts w:cs="Arial"/>
          <w:b/>
          <w:sz w:val="32"/>
          <w:szCs w:val="24"/>
          <w:lang w:val="fr-FR"/>
        </w:rPr>
        <w:t xml:space="preserve">Instrument de Coopération Trilatérale </w:t>
      </w:r>
      <w:r w:rsidR="006C6749" w:rsidRPr="00233A94">
        <w:rPr>
          <w:rFonts w:cs="Arial"/>
          <w:b/>
          <w:sz w:val="32"/>
          <w:szCs w:val="24"/>
          <w:lang w:val="fr-FR"/>
        </w:rPr>
        <w:br/>
        <w:t>Br</w:t>
      </w:r>
      <w:r w:rsidRPr="00233A94">
        <w:rPr>
          <w:rFonts w:cs="Arial"/>
          <w:b/>
          <w:sz w:val="32"/>
          <w:szCs w:val="24"/>
          <w:lang w:val="fr-FR"/>
        </w:rPr>
        <w:t>ésil</w:t>
      </w:r>
      <w:r w:rsidR="006C6749" w:rsidRPr="00233A94">
        <w:rPr>
          <w:rFonts w:cs="Arial"/>
          <w:b/>
          <w:sz w:val="32"/>
          <w:szCs w:val="24"/>
          <w:lang w:val="fr-FR"/>
        </w:rPr>
        <w:t xml:space="preserve">, </w:t>
      </w:r>
      <w:r w:rsidRPr="00233A94">
        <w:rPr>
          <w:rFonts w:cs="Arial"/>
          <w:b/>
          <w:sz w:val="32"/>
          <w:szCs w:val="24"/>
          <w:lang w:val="fr-FR"/>
        </w:rPr>
        <w:t>Union Européenne</w:t>
      </w:r>
      <w:r w:rsidR="006C6749" w:rsidRPr="00233A94">
        <w:rPr>
          <w:rFonts w:cs="Arial"/>
          <w:b/>
          <w:sz w:val="32"/>
          <w:szCs w:val="24"/>
          <w:lang w:val="fr-FR"/>
        </w:rPr>
        <w:t>,</w:t>
      </w:r>
      <w:r w:rsidRPr="00233A94">
        <w:rPr>
          <w:rFonts w:cs="Arial"/>
          <w:b/>
          <w:sz w:val="32"/>
          <w:szCs w:val="24"/>
          <w:lang w:val="fr-FR"/>
        </w:rPr>
        <w:t xml:space="preserve"> Allemagne (Fonds Régional)</w:t>
      </w:r>
    </w:p>
    <w:p w14:paraId="50FE354C" w14:textId="34C69471" w:rsidR="00BC7E0B" w:rsidRPr="00233A94" w:rsidRDefault="00233A94" w:rsidP="00586BD8">
      <w:pPr>
        <w:spacing w:before="360" w:after="240"/>
        <w:rPr>
          <w:rFonts w:cs="Arial"/>
          <w:b/>
          <w:sz w:val="32"/>
          <w:szCs w:val="24"/>
          <w:lang w:val="fr-FR"/>
        </w:rPr>
      </w:pPr>
      <w:r w:rsidRPr="00233A94">
        <w:rPr>
          <w:rFonts w:cs="Arial"/>
          <w:b/>
          <w:sz w:val="32"/>
          <w:szCs w:val="24"/>
          <w:lang w:val="fr-FR"/>
        </w:rPr>
        <w:t>Formulaire de proposition de projet</w:t>
      </w:r>
      <w:r w:rsidR="00586BD8" w:rsidRPr="00233A94">
        <w:rPr>
          <w:rFonts w:cs="Arial"/>
          <w:b/>
          <w:sz w:val="32"/>
          <w:szCs w:val="24"/>
          <w:lang w:val="fr-FR"/>
        </w:rPr>
        <w:br/>
      </w:r>
      <w:r w:rsidRPr="00233A94">
        <w:rPr>
          <w:b/>
          <w:sz w:val="22"/>
          <w:lang w:val="fr-FR"/>
        </w:rPr>
        <w:t>Veuillez utiliser</w:t>
      </w:r>
      <w:r w:rsidR="0042562D" w:rsidRPr="00233A94">
        <w:rPr>
          <w:b/>
          <w:sz w:val="22"/>
          <w:lang w:val="fr-FR"/>
        </w:rPr>
        <w:t xml:space="preserve"> </w:t>
      </w:r>
      <w:r w:rsidR="00A13BC1" w:rsidRPr="00233A94">
        <w:rPr>
          <w:b/>
          <w:sz w:val="22"/>
          <w:lang w:val="fr-FR"/>
        </w:rPr>
        <w:t>Arial 11</w:t>
      </w:r>
      <w:r w:rsidR="00A13BC1" w:rsidRPr="00233A94">
        <w:rPr>
          <w:sz w:val="22"/>
          <w:lang w:val="fr-FR"/>
        </w:rPr>
        <w:t>.</w:t>
      </w:r>
    </w:p>
    <w:tbl>
      <w:tblPr>
        <w:tblStyle w:val="Tabelacomgrade"/>
        <w:tblW w:w="9199" w:type="dxa"/>
        <w:tblLook w:val="04A0" w:firstRow="1" w:lastRow="0" w:firstColumn="1" w:lastColumn="0" w:noHBand="0" w:noVBand="1"/>
      </w:tblPr>
      <w:tblGrid>
        <w:gridCol w:w="2395"/>
        <w:gridCol w:w="6804"/>
      </w:tblGrid>
      <w:tr w:rsidR="00392832" w:rsidRPr="006E0F4C" w14:paraId="3B854DA6" w14:textId="77777777" w:rsidTr="00287E9C">
        <w:trPr>
          <w:trHeight w:val="737"/>
        </w:trPr>
        <w:tc>
          <w:tcPr>
            <w:tcW w:w="2395" w:type="dxa"/>
            <w:tcBorders>
              <w:top w:val="single" w:sz="12" w:space="0" w:color="auto"/>
              <w:left w:val="single" w:sz="12" w:space="0" w:color="auto"/>
              <w:bottom w:val="single" w:sz="4" w:space="0" w:color="auto"/>
              <w:right w:val="single" w:sz="6" w:space="0" w:color="auto"/>
            </w:tcBorders>
            <w:shd w:val="clear" w:color="auto" w:fill="D9D9D9" w:themeFill="background1" w:themeFillShade="D9"/>
            <w:vAlign w:val="center"/>
          </w:tcPr>
          <w:p w14:paraId="434F7695" w14:textId="5945C498" w:rsidR="00FA078E" w:rsidRPr="006E0F4C" w:rsidRDefault="00233A94" w:rsidP="000D1844">
            <w:pPr>
              <w:spacing w:before="120" w:after="120"/>
              <w:rPr>
                <w:rStyle w:val="Nmerodepgina"/>
                <w:rFonts w:eastAsiaTheme="minorHAnsi" w:cstheme="minorBidi"/>
                <w:sz w:val="22"/>
                <w:szCs w:val="22"/>
                <w:lang w:val="fr-FR" w:eastAsia="en-US"/>
              </w:rPr>
            </w:pPr>
            <w:bookmarkStart w:id="1" w:name="_Hlk70415337"/>
            <w:r w:rsidRPr="006E0F4C">
              <w:rPr>
                <w:rStyle w:val="Nmerodepgina"/>
                <w:rFonts w:eastAsiaTheme="minorHAnsi" w:cstheme="minorBidi"/>
                <w:sz w:val="22"/>
                <w:szCs w:val="22"/>
                <w:lang w:val="fr-FR" w:eastAsia="en-US"/>
              </w:rPr>
              <w:t>T</w:t>
            </w:r>
            <w:r w:rsidRPr="006E0F4C">
              <w:rPr>
                <w:rStyle w:val="Nmerodepgina"/>
                <w:rFonts w:eastAsiaTheme="minorHAnsi" w:cstheme="minorBidi"/>
                <w:sz w:val="22"/>
                <w:szCs w:val="22"/>
                <w:lang w:val="fr-FR"/>
              </w:rPr>
              <w:t>itre du projet</w:t>
            </w:r>
          </w:p>
        </w:tc>
        <w:tc>
          <w:tcPr>
            <w:tcW w:w="6804" w:type="dxa"/>
            <w:tcBorders>
              <w:top w:val="single" w:sz="12" w:space="0" w:color="auto"/>
              <w:left w:val="single" w:sz="6" w:space="0" w:color="auto"/>
              <w:bottom w:val="single" w:sz="4" w:space="0" w:color="auto"/>
              <w:right w:val="single" w:sz="12" w:space="0" w:color="auto"/>
            </w:tcBorders>
            <w:vAlign w:val="center"/>
          </w:tcPr>
          <w:p w14:paraId="5A850107" w14:textId="59859BB0" w:rsidR="00C61B5B" w:rsidRPr="006E0F4C" w:rsidRDefault="00233A94" w:rsidP="000D1844">
            <w:pPr>
              <w:spacing w:before="120" w:after="120"/>
              <w:rPr>
                <w:rStyle w:val="Nmerodepgina"/>
                <w:rFonts w:eastAsiaTheme="minorHAnsi" w:cstheme="minorBidi"/>
                <w:sz w:val="14"/>
                <w:szCs w:val="14"/>
                <w:lang w:val="fr-FR" w:eastAsia="en-US"/>
              </w:rPr>
            </w:pPr>
            <w:r w:rsidRPr="006E0F4C">
              <w:rPr>
                <w:rStyle w:val="Nmerodepgina"/>
                <w:rFonts w:eastAsiaTheme="minorHAnsi" w:cstheme="minorBidi"/>
                <w:sz w:val="14"/>
                <w:szCs w:val="14"/>
                <w:lang w:val="fr-FR" w:eastAsia="en-US"/>
              </w:rPr>
              <w:t xml:space="preserve">Veuillez ajouter le titre en </w:t>
            </w:r>
            <w:r w:rsidR="009862EA" w:rsidRPr="00AE5661">
              <w:rPr>
                <w:rStyle w:val="Nmerodepgina"/>
                <w:rFonts w:eastAsiaTheme="minorHAnsi" w:cstheme="minorBidi"/>
                <w:sz w:val="14"/>
                <w:szCs w:val="14"/>
                <w:lang w:val="fr-FR" w:eastAsia="en-US"/>
              </w:rPr>
              <w:t>français</w:t>
            </w:r>
            <w:r w:rsidR="009862EA" w:rsidRPr="00AE5661">
              <w:rPr>
                <w:rStyle w:val="Nmerodepgina"/>
                <w:rFonts w:eastAsiaTheme="minorHAnsi" w:cstheme="minorBidi"/>
                <w:sz w:val="14"/>
                <w:szCs w:val="14"/>
                <w:lang w:val="fr-FR" w:eastAsia="en-US"/>
              </w:rPr>
              <w:t xml:space="preserve"> </w:t>
            </w:r>
            <w:r w:rsidR="009862EA">
              <w:rPr>
                <w:rStyle w:val="Nmerodepgina"/>
                <w:rFonts w:eastAsiaTheme="minorHAnsi" w:cstheme="minorBidi"/>
                <w:sz w:val="14"/>
                <w:szCs w:val="14"/>
                <w:lang w:val="fr-FR" w:eastAsia="en-US"/>
              </w:rPr>
              <w:t>e</w:t>
            </w:r>
            <w:r w:rsidR="009862EA">
              <w:rPr>
                <w:rStyle w:val="Nmerodepgina"/>
                <w:rFonts w:eastAsiaTheme="minorHAnsi"/>
                <w:sz w:val="14"/>
                <w:szCs w:val="14"/>
                <w:lang w:val="fr-FR"/>
              </w:rPr>
              <w:t xml:space="preserve"> </w:t>
            </w:r>
            <w:r w:rsidR="009862EA">
              <w:rPr>
                <w:rStyle w:val="Nmerodepgina"/>
                <w:rFonts w:eastAsiaTheme="minorHAnsi" w:cstheme="minorBidi"/>
                <w:sz w:val="14"/>
                <w:szCs w:val="14"/>
                <w:lang w:val="fr-FR" w:eastAsia="en-US"/>
              </w:rPr>
              <w:t>alemán.</w:t>
            </w:r>
          </w:p>
        </w:tc>
      </w:tr>
      <w:tr w:rsidR="00392832" w:rsidRPr="006E0F4C" w14:paraId="0209084C" w14:textId="77777777" w:rsidTr="00287E9C">
        <w:trPr>
          <w:trHeight w:val="737"/>
        </w:trPr>
        <w:tc>
          <w:tcPr>
            <w:tcW w:w="2395" w:type="dxa"/>
            <w:tcBorders>
              <w:top w:val="single" w:sz="4" w:space="0" w:color="auto"/>
              <w:left w:val="single" w:sz="12" w:space="0" w:color="auto"/>
              <w:bottom w:val="single" w:sz="12" w:space="0" w:color="auto"/>
              <w:right w:val="single" w:sz="4" w:space="0" w:color="auto"/>
            </w:tcBorders>
            <w:shd w:val="clear" w:color="auto" w:fill="D9D9D9" w:themeFill="background1" w:themeFillShade="D9"/>
            <w:vAlign w:val="center"/>
          </w:tcPr>
          <w:p w14:paraId="0400A68F" w14:textId="37C4F166" w:rsidR="009936FF" w:rsidRPr="006E0F4C" w:rsidRDefault="00233A94" w:rsidP="000D1844">
            <w:pPr>
              <w:spacing w:before="120" w:after="120"/>
              <w:rPr>
                <w:rStyle w:val="Nmerodepgina"/>
                <w:rFonts w:eastAsiaTheme="minorHAnsi" w:cstheme="minorBidi"/>
                <w:sz w:val="22"/>
                <w:szCs w:val="22"/>
                <w:lang w:val="fr-FR" w:eastAsia="en-US"/>
              </w:rPr>
            </w:pPr>
            <w:r w:rsidRPr="006E0F4C">
              <w:rPr>
                <w:rStyle w:val="Nmerodepgina"/>
                <w:sz w:val="22"/>
                <w:szCs w:val="22"/>
                <w:lang w:val="fr-FR"/>
              </w:rPr>
              <w:t>Titre court (abbréviation)</w:t>
            </w:r>
          </w:p>
        </w:tc>
        <w:tc>
          <w:tcPr>
            <w:tcW w:w="6804" w:type="dxa"/>
            <w:tcBorders>
              <w:top w:val="single" w:sz="4" w:space="0" w:color="auto"/>
              <w:left w:val="single" w:sz="4" w:space="0" w:color="auto"/>
              <w:bottom w:val="single" w:sz="12" w:space="0" w:color="auto"/>
              <w:right w:val="single" w:sz="12" w:space="0" w:color="auto"/>
            </w:tcBorders>
            <w:vAlign w:val="center"/>
          </w:tcPr>
          <w:p w14:paraId="280279D7" w14:textId="511AC30B" w:rsidR="009936FF" w:rsidRPr="006E0F4C" w:rsidRDefault="009936FF" w:rsidP="000D1844">
            <w:pPr>
              <w:spacing w:before="120" w:after="120"/>
              <w:rPr>
                <w:rStyle w:val="Nmerodepgina"/>
                <w:rFonts w:eastAsiaTheme="minorHAnsi" w:cstheme="minorBidi"/>
                <w:sz w:val="22"/>
                <w:szCs w:val="22"/>
                <w:lang w:val="fr-FR" w:eastAsia="en-US"/>
              </w:rPr>
            </w:pPr>
          </w:p>
        </w:tc>
      </w:tr>
      <w:tr w:rsidR="003656F2" w:rsidRPr="006E0F4C" w14:paraId="171691D4" w14:textId="77777777" w:rsidTr="00287E9C">
        <w:trPr>
          <w:trHeight w:val="737"/>
        </w:trPr>
        <w:tc>
          <w:tcPr>
            <w:tcW w:w="2395"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14:paraId="29B84F85" w14:textId="651D5944" w:rsidR="003656F2" w:rsidRPr="006E0F4C" w:rsidRDefault="00233A94" w:rsidP="000D1844">
            <w:pPr>
              <w:spacing w:before="120" w:after="120"/>
              <w:rPr>
                <w:rStyle w:val="Nmerodepgina"/>
                <w:sz w:val="22"/>
                <w:szCs w:val="22"/>
                <w:lang w:val="fr-FR"/>
              </w:rPr>
            </w:pPr>
            <w:r w:rsidRPr="006E0F4C">
              <w:rPr>
                <w:rStyle w:val="Nmerodepgina"/>
                <w:sz w:val="22"/>
                <w:szCs w:val="22"/>
                <w:lang w:val="fr-FR"/>
              </w:rPr>
              <w:t>Date de soumission à l'ambassade</w:t>
            </w:r>
          </w:p>
        </w:tc>
        <w:tc>
          <w:tcPr>
            <w:tcW w:w="6804" w:type="dxa"/>
            <w:tcBorders>
              <w:top w:val="single" w:sz="4" w:space="0" w:color="auto"/>
              <w:left w:val="single" w:sz="4" w:space="0" w:color="auto"/>
              <w:bottom w:val="single" w:sz="4" w:space="0" w:color="auto"/>
              <w:right w:val="single" w:sz="12" w:space="0" w:color="auto"/>
            </w:tcBorders>
            <w:vAlign w:val="center"/>
          </w:tcPr>
          <w:p w14:paraId="1ECF705E" w14:textId="4F51A2BA" w:rsidR="003656F2" w:rsidRPr="006E0F4C" w:rsidRDefault="00233A94" w:rsidP="000D1844">
            <w:pPr>
              <w:spacing w:before="120" w:after="120"/>
              <w:rPr>
                <w:rStyle w:val="Nmerodepgina"/>
                <w:sz w:val="14"/>
                <w:szCs w:val="14"/>
                <w:lang w:val="fr-FR"/>
              </w:rPr>
            </w:pPr>
            <w:r w:rsidRPr="006E0F4C">
              <w:rPr>
                <w:rStyle w:val="Nmerodepgina"/>
                <w:sz w:val="14"/>
                <w:szCs w:val="14"/>
                <w:lang w:val="fr-FR"/>
              </w:rPr>
              <w:t>(</w:t>
            </w:r>
            <w:r w:rsidR="006E0F4C" w:rsidRPr="006E0F4C">
              <w:rPr>
                <w:rStyle w:val="Nmerodepgina"/>
                <w:sz w:val="14"/>
                <w:szCs w:val="14"/>
                <w:lang w:val="fr-FR"/>
              </w:rPr>
              <w:t>Veuillez</w:t>
            </w:r>
            <w:r w:rsidRPr="006E0F4C">
              <w:rPr>
                <w:rStyle w:val="Nmerodepgina"/>
                <w:sz w:val="14"/>
                <w:szCs w:val="14"/>
                <w:lang w:val="fr-FR"/>
              </w:rPr>
              <w:t xml:space="preserve"> indiquer la date de soumission et les villes des ambassades</w:t>
            </w:r>
          </w:p>
        </w:tc>
      </w:tr>
      <w:tr w:rsidR="00912CE6" w:rsidRPr="006E0F4C" w14:paraId="32D1F6B1" w14:textId="77777777" w:rsidTr="00287E9C">
        <w:trPr>
          <w:trHeight w:val="737"/>
        </w:trPr>
        <w:tc>
          <w:tcPr>
            <w:tcW w:w="2395" w:type="dxa"/>
            <w:tcBorders>
              <w:top w:val="single" w:sz="4" w:space="0" w:color="auto"/>
              <w:left w:val="single" w:sz="12" w:space="0" w:color="auto"/>
              <w:bottom w:val="single" w:sz="12" w:space="0" w:color="auto"/>
              <w:right w:val="single" w:sz="4" w:space="0" w:color="auto"/>
            </w:tcBorders>
            <w:shd w:val="clear" w:color="auto" w:fill="D9D9D9" w:themeFill="background1" w:themeFillShade="D9"/>
            <w:vAlign w:val="center"/>
          </w:tcPr>
          <w:p w14:paraId="5EF19D0D" w14:textId="01487172" w:rsidR="00912CE6" w:rsidRPr="006E0F4C" w:rsidRDefault="00233A94" w:rsidP="000D1844">
            <w:pPr>
              <w:spacing w:before="120" w:after="120"/>
              <w:rPr>
                <w:rStyle w:val="Nmerodepgina"/>
                <w:sz w:val="22"/>
                <w:lang w:val="fr-FR"/>
              </w:rPr>
            </w:pPr>
            <w:r w:rsidRPr="006E0F4C">
              <w:rPr>
                <w:rStyle w:val="Nmerodepgina"/>
                <w:sz w:val="22"/>
                <w:lang w:val="fr-FR"/>
              </w:rPr>
              <w:t>Lettres de soutien</w:t>
            </w:r>
          </w:p>
        </w:tc>
        <w:tc>
          <w:tcPr>
            <w:tcW w:w="6804" w:type="dxa"/>
            <w:tcBorders>
              <w:top w:val="single" w:sz="4" w:space="0" w:color="auto"/>
              <w:left w:val="single" w:sz="4" w:space="0" w:color="auto"/>
              <w:bottom w:val="single" w:sz="12" w:space="0" w:color="auto"/>
              <w:right w:val="single" w:sz="12" w:space="0" w:color="auto"/>
            </w:tcBorders>
            <w:vAlign w:val="center"/>
          </w:tcPr>
          <w:p w14:paraId="7622DF00" w14:textId="6C6F2791" w:rsidR="00912CE6" w:rsidRPr="006E0F4C" w:rsidRDefault="00233A94" w:rsidP="000D1844">
            <w:pPr>
              <w:spacing w:before="120" w:after="120"/>
              <w:rPr>
                <w:rStyle w:val="Nmerodepgina"/>
                <w:sz w:val="14"/>
                <w:szCs w:val="14"/>
                <w:lang w:val="fr-FR"/>
              </w:rPr>
            </w:pPr>
            <w:r w:rsidRPr="006E0F4C">
              <w:rPr>
                <w:rStyle w:val="Nmerodepgina"/>
                <w:sz w:val="14"/>
                <w:szCs w:val="14"/>
                <w:lang w:val="fr-FR"/>
              </w:rPr>
              <w:t>(</w:t>
            </w:r>
            <w:r w:rsidR="006E0F4C" w:rsidRPr="006E0F4C">
              <w:rPr>
                <w:rStyle w:val="Nmerodepgina"/>
                <w:sz w:val="14"/>
                <w:szCs w:val="14"/>
                <w:lang w:val="fr-FR"/>
              </w:rPr>
              <w:t>Indiquez</w:t>
            </w:r>
            <w:r w:rsidRPr="006E0F4C">
              <w:rPr>
                <w:rStyle w:val="Nmerodepgina"/>
                <w:sz w:val="14"/>
                <w:szCs w:val="14"/>
                <w:lang w:val="fr-FR"/>
              </w:rPr>
              <w:t xml:space="preserve"> l'institution/entité responsable de la rédaction de la lettre)</w:t>
            </w:r>
          </w:p>
        </w:tc>
      </w:tr>
      <w:bookmarkEnd w:id="1"/>
    </w:tbl>
    <w:p w14:paraId="4B195069" w14:textId="252EAD54" w:rsidR="003C362F" w:rsidRPr="006E0F4C" w:rsidRDefault="003C362F">
      <w:pPr>
        <w:rPr>
          <w:lang w:val="fr-FR"/>
        </w:rPr>
      </w:pPr>
    </w:p>
    <w:tbl>
      <w:tblPr>
        <w:tblStyle w:val="Tabelacomgrade"/>
        <w:tblpPr w:leftFromText="141" w:rightFromText="141" w:vertAnchor="text" w:horzAnchor="margin" w:tblpY="212"/>
        <w:tblW w:w="9199" w:type="dxa"/>
        <w:tblLook w:val="04A0" w:firstRow="1" w:lastRow="0" w:firstColumn="1" w:lastColumn="0" w:noHBand="0" w:noVBand="1"/>
      </w:tblPr>
      <w:tblGrid>
        <w:gridCol w:w="2395"/>
        <w:gridCol w:w="6804"/>
      </w:tblGrid>
      <w:tr w:rsidR="004A0CC9" w:rsidRPr="006E0F4C" w14:paraId="38A2E461" w14:textId="7F827483" w:rsidTr="00A55F98">
        <w:trPr>
          <w:trHeight w:val="567"/>
        </w:trPr>
        <w:tc>
          <w:tcPr>
            <w:tcW w:w="9199" w:type="dxa"/>
            <w:gridSpan w:val="2"/>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05FF9279" w14:textId="3E7C1A05" w:rsidR="00E33C85" w:rsidRPr="006E0F4C" w:rsidRDefault="00233A94" w:rsidP="00A55F98">
            <w:pPr>
              <w:spacing w:before="120" w:after="120"/>
              <w:rPr>
                <w:rStyle w:val="Nmerodepgina"/>
                <w:bCs/>
                <w:sz w:val="18"/>
                <w:szCs w:val="18"/>
                <w:lang w:val="fr-FR"/>
              </w:rPr>
            </w:pPr>
            <w:r w:rsidRPr="006E0F4C">
              <w:rPr>
                <w:rStyle w:val="Nmerodepgina"/>
                <w:b/>
                <w:sz w:val="22"/>
                <w:szCs w:val="22"/>
                <w:lang w:val="fr-FR"/>
              </w:rPr>
              <w:t>Institutions soumettant la proposition</w:t>
            </w:r>
            <w:r w:rsidR="00CC6E5D" w:rsidRPr="006E0F4C">
              <w:rPr>
                <w:rStyle w:val="Nmerodepgina"/>
                <w:b/>
                <w:sz w:val="22"/>
                <w:szCs w:val="22"/>
                <w:lang w:val="fr-FR"/>
              </w:rPr>
              <w:br/>
            </w:r>
            <w:r w:rsidRPr="006E0F4C">
              <w:rPr>
                <w:lang w:val="fr-FR"/>
              </w:rPr>
              <w:t xml:space="preserve"> </w:t>
            </w:r>
            <w:r w:rsidRPr="006E0F4C">
              <w:rPr>
                <w:rStyle w:val="Nmerodepgina"/>
                <w:bCs/>
                <w:sz w:val="18"/>
                <w:szCs w:val="18"/>
                <w:lang w:val="fr-FR"/>
              </w:rPr>
              <w:t>Nommez les pays et entités partenaires impliqués dans la proposition.</w:t>
            </w:r>
          </w:p>
        </w:tc>
      </w:tr>
      <w:tr w:rsidR="004A0CC9" w:rsidRPr="006E0F4C" w14:paraId="6613FE26" w14:textId="44CE44B7" w:rsidTr="00A55F98">
        <w:trPr>
          <w:trHeight w:val="567"/>
        </w:trPr>
        <w:tc>
          <w:tcPr>
            <w:tcW w:w="2395" w:type="dxa"/>
            <w:tcBorders>
              <w:top w:val="single" w:sz="12" w:space="0" w:color="auto"/>
              <w:left w:val="single" w:sz="12" w:space="0" w:color="auto"/>
              <w:bottom w:val="single" w:sz="4" w:space="0" w:color="auto"/>
              <w:right w:val="single" w:sz="4" w:space="0" w:color="auto"/>
            </w:tcBorders>
            <w:shd w:val="clear" w:color="auto" w:fill="D9D9D9" w:themeFill="background1" w:themeFillShade="D9"/>
          </w:tcPr>
          <w:p w14:paraId="5C202E76" w14:textId="54088090" w:rsidR="00FC3E3C" w:rsidRPr="006E0F4C" w:rsidRDefault="00233A94" w:rsidP="00A55F98">
            <w:pPr>
              <w:spacing w:before="120" w:after="120"/>
              <w:rPr>
                <w:rStyle w:val="Nmerodepgina"/>
                <w:sz w:val="22"/>
                <w:lang w:val="fr-FR"/>
              </w:rPr>
            </w:pPr>
            <w:r w:rsidRPr="006E0F4C">
              <w:rPr>
                <w:rStyle w:val="Nmerodepgina"/>
                <w:sz w:val="22"/>
                <w:lang w:val="fr-FR"/>
              </w:rPr>
              <w:t>Pays partenaire</w:t>
            </w:r>
          </w:p>
        </w:tc>
        <w:tc>
          <w:tcPr>
            <w:tcW w:w="6804" w:type="dxa"/>
            <w:tcBorders>
              <w:top w:val="single" w:sz="12" w:space="0" w:color="auto"/>
              <w:left w:val="single" w:sz="4" w:space="0" w:color="auto"/>
              <w:bottom w:val="single" w:sz="4" w:space="0" w:color="auto"/>
              <w:right w:val="single" w:sz="12" w:space="0" w:color="auto"/>
            </w:tcBorders>
            <w:shd w:val="clear" w:color="auto" w:fill="D9D9D9" w:themeFill="background1" w:themeFillShade="D9"/>
          </w:tcPr>
          <w:p w14:paraId="59A33ACF" w14:textId="4CAF3043" w:rsidR="00FC3E3C" w:rsidRPr="006E0F4C" w:rsidRDefault="00233A94" w:rsidP="00A55F98">
            <w:pPr>
              <w:spacing w:before="120" w:after="120"/>
              <w:rPr>
                <w:rStyle w:val="Nmerodepgina"/>
                <w:sz w:val="22"/>
                <w:szCs w:val="22"/>
                <w:lang w:val="fr-FR"/>
              </w:rPr>
            </w:pPr>
            <w:r w:rsidRPr="006E0F4C">
              <w:rPr>
                <w:rStyle w:val="Nmerodepgina"/>
                <w:sz w:val="22"/>
                <w:szCs w:val="22"/>
                <w:lang w:val="fr-FR"/>
              </w:rPr>
              <w:t>Nom des agences, ministères et/ou entités partenaires</w:t>
            </w:r>
          </w:p>
        </w:tc>
      </w:tr>
      <w:tr w:rsidR="004A0CC9" w:rsidRPr="006E0F4C" w14:paraId="4D499447" w14:textId="3A6ED2B6" w:rsidTr="00A55F98">
        <w:trPr>
          <w:trHeight w:val="850"/>
        </w:trPr>
        <w:tc>
          <w:tcPr>
            <w:tcW w:w="2395" w:type="dxa"/>
            <w:tcBorders>
              <w:top w:val="single" w:sz="4" w:space="0" w:color="auto"/>
              <w:left w:val="single" w:sz="12" w:space="0" w:color="auto"/>
              <w:bottom w:val="single" w:sz="4" w:space="0" w:color="auto"/>
              <w:right w:val="single" w:sz="6" w:space="0" w:color="auto"/>
            </w:tcBorders>
          </w:tcPr>
          <w:p w14:paraId="2809E7AD" w14:textId="363C730B" w:rsidR="00CF3AD3" w:rsidRPr="006E0F4C" w:rsidRDefault="00233A94" w:rsidP="00A55F98">
            <w:pPr>
              <w:spacing w:before="120" w:after="120"/>
              <w:rPr>
                <w:rStyle w:val="Nmerodepgina"/>
                <w:sz w:val="14"/>
                <w:szCs w:val="14"/>
                <w:lang w:val="fr-FR"/>
              </w:rPr>
            </w:pPr>
            <w:r w:rsidRPr="006E0F4C">
              <w:rPr>
                <w:rStyle w:val="Nmerodepgina"/>
                <w:sz w:val="14"/>
                <w:szCs w:val="14"/>
                <w:lang w:val="fr-FR"/>
              </w:rPr>
              <w:t>(Partenaire bénéficiaire)</w:t>
            </w:r>
            <w:r w:rsidRPr="006E0F4C">
              <w:rPr>
                <w:rStyle w:val="Nmerodepgina"/>
                <w:sz w:val="14"/>
                <w:szCs w:val="14"/>
                <w:lang w:val="fr-FR"/>
              </w:rPr>
              <w:tab/>
            </w:r>
          </w:p>
        </w:tc>
        <w:tc>
          <w:tcPr>
            <w:tcW w:w="6804" w:type="dxa"/>
            <w:tcBorders>
              <w:top w:val="single" w:sz="4" w:space="0" w:color="auto"/>
              <w:left w:val="single" w:sz="6" w:space="0" w:color="auto"/>
              <w:bottom w:val="single" w:sz="4" w:space="0" w:color="auto"/>
              <w:right w:val="single" w:sz="12" w:space="0" w:color="auto"/>
            </w:tcBorders>
          </w:tcPr>
          <w:p w14:paraId="1F099298" w14:textId="259AB06B" w:rsidR="00FC3E3C" w:rsidRPr="006E0F4C" w:rsidRDefault="00FC3E3C" w:rsidP="00A55F98">
            <w:pPr>
              <w:spacing w:before="120" w:after="120"/>
              <w:rPr>
                <w:rStyle w:val="Nmerodepgina"/>
                <w:sz w:val="22"/>
                <w:szCs w:val="22"/>
                <w:lang w:val="fr-FR"/>
              </w:rPr>
            </w:pPr>
          </w:p>
        </w:tc>
      </w:tr>
      <w:tr w:rsidR="004A0CC9" w:rsidRPr="006E0F4C" w14:paraId="12833E14" w14:textId="590DA056" w:rsidTr="00A55F98">
        <w:trPr>
          <w:trHeight w:val="850"/>
        </w:trPr>
        <w:tc>
          <w:tcPr>
            <w:tcW w:w="2395" w:type="dxa"/>
            <w:tcBorders>
              <w:top w:val="single" w:sz="4" w:space="0" w:color="auto"/>
              <w:left w:val="single" w:sz="12" w:space="0" w:color="auto"/>
              <w:bottom w:val="single" w:sz="4" w:space="0" w:color="auto"/>
              <w:right w:val="single" w:sz="6" w:space="0" w:color="auto"/>
            </w:tcBorders>
          </w:tcPr>
          <w:p w14:paraId="5328869E" w14:textId="2AE38811" w:rsidR="00CF3AD3" w:rsidRPr="006E0F4C" w:rsidRDefault="00233A94" w:rsidP="00A55F98">
            <w:pPr>
              <w:spacing w:before="120" w:after="120"/>
              <w:rPr>
                <w:rStyle w:val="Nmerodepgina"/>
                <w:sz w:val="14"/>
                <w:szCs w:val="14"/>
                <w:lang w:val="fr-FR"/>
              </w:rPr>
            </w:pPr>
            <w:r w:rsidRPr="006E0F4C">
              <w:rPr>
                <w:rStyle w:val="Nmerodepgina"/>
                <w:sz w:val="14"/>
                <w:szCs w:val="14"/>
                <w:lang w:val="fr-FR"/>
              </w:rPr>
              <w:t>(Partenaire pivot, Brésil)</w:t>
            </w:r>
          </w:p>
        </w:tc>
        <w:tc>
          <w:tcPr>
            <w:tcW w:w="6804" w:type="dxa"/>
            <w:tcBorders>
              <w:top w:val="single" w:sz="4" w:space="0" w:color="auto"/>
              <w:left w:val="single" w:sz="6" w:space="0" w:color="auto"/>
              <w:bottom w:val="single" w:sz="4" w:space="0" w:color="auto"/>
              <w:right w:val="single" w:sz="12" w:space="0" w:color="auto"/>
            </w:tcBorders>
          </w:tcPr>
          <w:p w14:paraId="54C1310A" w14:textId="6C677C04" w:rsidR="00C61B5B" w:rsidRPr="006E0F4C" w:rsidRDefault="00C61B5B" w:rsidP="00A55F98">
            <w:pPr>
              <w:spacing w:before="120" w:after="120"/>
              <w:rPr>
                <w:rStyle w:val="Nmerodepgina"/>
                <w:sz w:val="22"/>
                <w:lang w:val="fr-FR"/>
              </w:rPr>
            </w:pPr>
          </w:p>
        </w:tc>
      </w:tr>
      <w:tr w:rsidR="004A0CC9" w:rsidRPr="006E0F4C" w14:paraId="1BF26729" w14:textId="56165562" w:rsidTr="00A55F98">
        <w:trPr>
          <w:trHeight w:val="850"/>
        </w:trPr>
        <w:tc>
          <w:tcPr>
            <w:tcW w:w="2395" w:type="dxa"/>
            <w:tcBorders>
              <w:top w:val="single" w:sz="4" w:space="0" w:color="auto"/>
              <w:left w:val="single" w:sz="12" w:space="0" w:color="auto"/>
              <w:bottom w:val="single" w:sz="4" w:space="0" w:color="auto"/>
              <w:right w:val="single" w:sz="6" w:space="0" w:color="auto"/>
            </w:tcBorders>
          </w:tcPr>
          <w:p w14:paraId="66B8EA9D" w14:textId="77777777" w:rsidR="00233A94" w:rsidRPr="006E0F4C" w:rsidRDefault="00233A94" w:rsidP="00233A94">
            <w:pPr>
              <w:spacing w:before="120" w:after="120"/>
              <w:rPr>
                <w:rStyle w:val="Nmerodepgina"/>
                <w:sz w:val="14"/>
                <w:szCs w:val="14"/>
                <w:lang w:val="fr-FR"/>
              </w:rPr>
            </w:pPr>
            <w:r w:rsidRPr="006E0F4C">
              <w:rPr>
                <w:rStyle w:val="Nmerodepgina"/>
                <w:sz w:val="14"/>
                <w:szCs w:val="14"/>
                <w:lang w:val="fr-FR"/>
              </w:rPr>
              <w:t>(Partenaire facilitateur,</w:t>
            </w:r>
          </w:p>
          <w:p w14:paraId="41B44D8B" w14:textId="5F0D6ABD" w:rsidR="00CF3AD3" w:rsidRPr="006E0F4C" w:rsidRDefault="00233A94" w:rsidP="00233A94">
            <w:pPr>
              <w:spacing w:before="120" w:after="120"/>
              <w:rPr>
                <w:rStyle w:val="Nmerodepgina"/>
                <w:sz w:val="14"/>
                <w:szCs w:val="14"/>
                <w:lang w:val="fr-FR"/>
              </w:rPr>
            </w:pPr>
            <w:r w:rsidRPr="006E0F4C">
              <w:rPr>
                <w:rStyle w:val="Nmerodepgina"/>
                <w:sz w:val="14"/>
                <w:szCs w:val="14"/>
                <w:lang w:val="fr-FR"/>
              </w:rPr>
              <w:t>Union européenne)</w:t>
            </w:r>
            <w:r w:rsidRPr="006E0F4C">
              <w:rPr>
                <w:rStyle w:val="Nmerodepgina"/>
                <w:sz w:val="14"/>
                <w:szCs w:val="14"/>
                <w:lang w:val="fr-FR"/>
              </w:rPr>
              <w:tab/>
            </w:r>
          </w:p>
        </w:tc>
        <w:tc>
          <w:tcPr>
            <w:tcW w:w="6804" w:type="dxa"/>
            <w:tcBorders>
              <w:top w:val="single" w:sz="4" w:space="0" w:color="auto"/>
              <w:left w:val="single" w:sz="6" w:space="0" w:color="auto"/>
              <w:bottom w:val="single" w:sz="4" w:space="0" w:color="auto"/>
              <w:right w:val="single" w:sz="12" w:space="0" w:color="auto"/>
            </w:tcBorders>
            <w:vAlign w:val="center"/>
          </w:tcPr>
          <w:p w14:paraId="3D0FA324" w14:textId="48E00B17" w:rsidR="00C61B5B" w:rsidRPr="006E0F4C" w:rsidRDefault="00C61B5B" w:rsidP="00A55F98">
            <w:pPr>
              <w:spacing w:before="120" w:after="120"/>
              <w:rPr>
                <w:rStyle w:val="Nmerodepgina"/>
                <w:sz w:val="22"/>
                <w:lang w:val="fr-FR"/>
              </w:rPr>
            </w:pPr>
          </w:p>
        </w:tc>
      </w:tr>
      <w:tr w:rsidR="004A0CC9" w:rsidRPr="006E0F4C" w14:paraId="10499BE0" w14:textId="77777777" w:rsidTr="00A55F98">
        <w:trPr>
          <w:trHeight w:val="850"/>
        </w:trPr>
        <w:tc>
          <w:tcPr>
            <w:tcW w:w="2395" w:type="dxa"/>
            <w:tcBorders>
              <w:top w:val="single" w:sz="4" w:space="0" w:color="auto"/>
              <w:left w:val="single" w:sz="12" w:space="0" w:color="auto"/>
              <w:bottom w:val="single" w:sz="4" w:space="0" w:color="auto"/>
              <w:right w:val="single" w:sz="6" w:space="0" w:color="auto"/>
            </w:tcBorders>
          </w:tcPr>
          <w:p w14:paraId="778E6F8E" w14:textId="77777777" w:rsidR="00233A94" w:rsidRPr="006E0F4C" w:rsidRDefault="00233A94" w:rsidP="00233A94">
            <w:pPr>
              <w:spacing w:before="120" w:after="120"/>
              <w:rPr>
                <w:rStyle w:val="Nmerodepgina"/>
                <w:sz w:val="14"/>
                <w:szCs w:val="14"/>
                <w:lang w:val="fr-FR"/>
              </w:rPr>
            </w:pPr>
            <w:r w:rsidRPr="006E0F4C">
              <w:rPr>
                <w:rStyle w:val="Nmerodepgina"/>
                <w:sz w:val="14"/>
                <w:szCs w:val="14"/>
                <w:lang w:val="fr-FR"/>
              </w:rPr>
              <w:t>(Partenaire facilitateur,</w:t>
            </w:r>
          </w:p>
          <w:p w14:paraId="718D5244" w14:textId="2E5A8057" w:rsidR="00C30547" w:rsidRPr="006E0F4C" w:rsidRDefault="00233A94" w:rsidP="00233A94">
            <w:pPr>
              <w:spacing w:before="120" w:after="120"/>
              <w:rPr>
                <w:rStyle w:val="Nmerodepgina"/>
                <w:sz w:val="14"/>
                <w:szCs w:val="14"/>
                <w:lang w:val="fr-FR"/>
              </w:rPr>
            </w:pPr>
            <w:r w:rsidRPr="006E0F4C">
              <w:rPr>
                <w:rStyle w:val="Nmerodepgina"/>
                <w:sz w:val="14"/>
                <w:szCs w:val="14"/>
                <w:lang w:val="fr-FR"/>
              </w:rPr>
              <w:t>Allemagne)</w:t>
            </w:r>
            <w:r w:rsidRPr="006E0F4C">
              <w:rPr>
                <w:rStyle w:val="Nmerodepgina"/>
                <w:sz w:val="14"/>
                <w:szCs w:val="14"/>
                <w:lang w:val="fr-FR"/>
              </w:rPr>
              <w:tab/>
            </w:r>
          </w:p>
        </w:tc>
        <w:tc>
          <w:tcPr>
            <w:tcW w:w="6804" w:type="dxa"/>
            <w:tcBorders>
              <w:top w:val="single" w:sz="4" w:space="0" w:color="auto"/>
              <w:left w:val="single" w:sz="6" w:space="0" w:color="auto"/>
              <w:bottom w:val="single" w:sz="4" w:space="0" w:color="auto"/>
              <w:right w:val="single" w:sz="12" w:space="0" w:color="auto"/>
            </w:tcBorders>
          </w:tcPr>
          <w:p w14:paraId="559A01F3" w14:textId="77777777" w:rsidR="00C30547" w:rsidRPr="006E0F4C" w:rsidRDefault="00C30547" w:rsidP="00A55F98">
            <w:pPr>
              <w:spacing w:before="120" w:after="120"/>
              <w:rPr>
                <w:rStyle w:val="Nmerodepgina"/>
                <w:sz w:val="22"/>
                <w:lang w:val="fr-FR"/>
              </w:rPr>
            </w:pPr>
          </w:p>
        </w:tc>
      </w:tr>
    </w:tbl>
    <w:p w14:paraId="4298B98E" w14:textId="08A86A09" w:rsidR="00900F58" w:rsidRPr="006E0F4C" w:rsidRDefault="00900F58">
      <w:pPr>
        <w:rPr>
          <w:sz w:val="22"/>
          <w:lang w:val="fr-FR"/>
        </w:rPr>
      </w:pPr>
      <w:r w:rsidRPr="006E0F4C">
        <w:rPr>
          <w:sz w:val="22"/>
          <w:lang w:val="fr-FR"/>
        </w:rPr>
        <w:br/>
      </w:r>
    </w:p>
    <w:tbl>
      <w:tblPr>
        <w:tblStyle w:val="Tabelacomgrade"/>
        <w:tblW w:w="9199" w:type="dxa"/>
        <w:tblLook w:val="04A0" w:firstRow="1" w:lastRow="0" w:firstColumn="1" w:lastColumn="0" w:noHBand="0" w:noVBand="1"/>
      </w:tblPr>
      <w:tblGrid>
        <w:gridCol w:w="2395"/>
        <w:gridCol w:w="6804"/>
      </w:tblGrid>
      <w:tr w:rsidR="0084099F" w:rsidRPr="006E0F4C" w14:paraId="672FE19E" w14:textId="77777777" w:rsidTr="00900F58">
        <w:tc>
          <w:tcPr>
            <w:tcW w:w="2395"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tcPr>
          <w:p w14:paraId="07CD3BDB" w14:textId="33E88867" w:rsidR="0084099F" w:rsidRPr="006E0F4C" w:rsidRDefault="00233A94" w:rsidP="00D55A9C">
            <w:pPr>
              <w:spacing w:before="120" w:after="120"/>
              <w:rPr>
                <w:rStyle w:val="Nmerodepgina"/>
                <w:rFonts w:eastAsiaTheme="minorHAnsi" w:cstheme="minorBidi"/>
                <w:sz w:val="22"/>
                <w:szCs w:val="22"/>
                <w:lang w:val="fr-FR" w:eastAsia="en-US"/>
              </w:rPr>
            </w:pPr>
            <w:r w:rsidRPr="006E0F4C">
              <w:rPr>
                <w:rStyle w:val="Nmerodepgina"/>
                <w:rFonts w:eastAsiaTheme="minorHAnsi" w:cstheme="minorBidi"/>
                <w:b/>
                <w:bCs/>
                <w:sz w:val="22"/>
                <w:szCs w:val="22"/>
                <w:lang w:val="fr-FR" w:eastAsia="en-US"/>
              </w:rPr>
              <w:t>B</w:t>
            </w:r>
            <w:r w:rsidR="00237D1A" w:rsidRPr="006E0F4C">
              <w:rPr>
                <w:rStyle w:val="Nmerodepgina"/>
                <w:rFonts w:eastAsiaTheme="minorHAnsi" w:cstheme="minorBidi"/>
                <w:b/>
                <w:bCs/>
                <w:sz w:val="22"/>
                <w:szCs w:val="22"/>
                <w:lang w:val="fr-FR" w:eastAsia="en-US"/>
              </w:rPr>
              <w:t>udget</w:t>
            </w:r>
            <w:r w:rsidRPr="006E0F4C">
              <w:rPr>
                <w:rStyle w:val="Nmerodepgina"/>
                <w:rFonts w:eastAsiaTheme="minorHAnsi" w:cstheme="minorBidi"/>
                <w:b/>
                <w:bCs/>
                <w:sz w:val="22"/>
                <w:szCs w:val="22"/>
                <w:lang w:val="fr-FR" w:eastAsia="en-US"/>
              </w:rPr>
              <w:t xml:space="preserve"> total</w:t>
            </w:r>
            <w:r w:rsidR="0084099F" w:rsidRPr="006E0F4C">
              <w:rPr>
                <w:rStyle w:val="Nmerodepgina"/>
                <w:rFonts w:eastAsiaTheme="minorHAnsi" w:cstheme="minorBidi"/>
                <w:b/>
                <w:bCs/>
                <w:sz w:val="22"/>
                <w:szCs w:val="22"/>
                <w:lang w:val="fr-FR" w:eastAsia="en-US"/>
              </w:rPr>
              <w:br/>
            </w:r>
            <w:r w:rsidRPr="006E0F4C">
              <w:rPr>
                <w:rStyle w:val="Nmerodepgina"/>
                <w:rFonts w:eastAsiaTheme="minorHAnsi" w:cstheme="minorBidi"/>
                <w:sz w:val="22"/>
                <w:szCs w:val="22"/>
                <w:lang w:val="fr-FR" w:eastAsia="en-US"/>
              </w:rPr>
              <w:t>de la proposition</w:t>
            </w:r>
          </w:p>
        </w:tc>
        <w:tc>
          <w:tcPr>
            <w:tcW w:w="6804" w:type="dxa"/>
            <w:tcBorders>
              <w:top w:val="single" w:sz="12" w:space="0" w:color="auto"/>
              <w:left w:val="single" w:sz="6" w:space="0" w:color="auto"/>
              <w:bottom w:val="single" w:sz="12" w:space="0" w:color="auto"/>
              <w:right w:val="single" w:sz="12" w:space="0" w:color="auto"/>
            </w:tcBorders>
            <w:vAlign w:val="center"/>
          </w:tcPr>
          <w:p w14:paraId="677DFBC0" w14:textId="67F7B73F" w:rsidR="0084099F" w:rsidRPr="006E0F4C" w:rsidRDefault="00233A94" w:rsidP="0084099F">
            <w:pPr>
              <w:spacing w:before="120" w:after="120"/>
              <w:rPr>
                <w:rStyle w:val="Nmerodepgina"/>
                <w:rFonts w:eastAsiaTheme="minorHAnsi" w:cstheme="minorBidi"/>
                <w:sz w:val="14"/>
                <w:szCs w:val="14"/>
                <w:lang w:val="fr-FR" w:eastAsia="en-US"/>
              </w:rPr>
            </w:pPr>
            <w:r w:rsidRPr="006E0F4C">
              <w:rPr>
                <w:rStyle w:val="Nmerodepgina"/>
                <w:rFonts w:eastAsiaTheme="minorHAnsi" w:cstheme="minorBidi"/>
                <w:sz w:val="14"/>
                <w:szCs w:val="14"/>
                <w:lang w:val="fr-FR" w:eastAsia="en-US"/>
              </w:rPr>
              <w:t>(</w:t>
            </w:r>
            <w:r w:rsidR="006E0F4C" w:rsidRPr="006E0F4C">
              <w:rPr>
                <w:rStyle w:val="Nmerodepgina"/>
                <w:rFonts w:eastAsiaTheme="minorHAnsi" w:cstheme="minorBidi"/>
                <w:sz w:val="14"/>
                <w:szCs w:val="14"/>
                <w:lang w:val="fr-FR" w:eastAsia="en-US"/>
              </w:rPr>
              <w:t>Veuillez</w:t>
            </w:r>
            <w:r w:rsidRPr="006E0F4C">
              <w:rPr>
                <w:rStyle w:val="Nmerodepgina"/>
                <w:rFonts w:eastAsiaTheme="minorHAnsi" w:cstheme="minorBidi"/>
                <w:sz w:val="14"/>
                <w:szCs w:val="14"/>
                <w:lang w:val="fr-FR" w:eastAsia="en-US"/>
              </w:rPr>
              <w:t xml:space="preserve"> indiquer le montant total en euros)</w:t>
            </w:r>
          </w:p>
        </w:tc>
      </w:tr>
    </w:tbl>
    <w:p w14:paraId="6518E9C6" w14:textId="77777777" w:rsidR="0084099F" w:rsidRPr="006E0F4C" w:rsidRDefault="0084099F">
      <w:pPr>
        <w:rPr>
          <w:sz w:val="22"/>
          <w:lang w:val="fr-FR"/>
        </w:rPr>
      </w:pPr>
    </w:p>
    <w:p w14:paraId="12C02D1B" w14:textId="718F2B04" w:rsidR="009A7C14" w:rsidRPr="006E0F4C" w:rsidRDefault="009A7C14">
      <w:pPr>
        <w:rPr>
          <w:sz w:val="22"/>
          <w:lang w:val="fr-FR"/>
        </w:rPr>
      </w:pPr>
    </w:p>
    <w:p w14:paraId="319CC81F" w14:textId="7E1B2C20" w:rsidR="00EC0C07" w:rsidRPr="006E0F4C" w:rsidRDefault="00EC0C07">
      <w:pPr>
        <w:rPr>
          <w:sz w:val="22"/>
          <w:lang w:val="fr-FR"/>
        </w:rPr>
        <w:sectPr w:rsidR="00EC0C07" w:rsidRPr="006E0F4C" w:rsidSect="009F778D">
          <w:headerReference w:type="default" r:id="rId11"/>
          <w:footerReference w:type="default" r:id="rId12"/>
          <w:pgSz w:w="11906" w:h="16838" w:code="9"/>
          <w:pgMar w:top="2070" w:right="1418" w:bottom="1170" w:left="1418" w:header="720" w:footer="720" w:gutter="0"/>
          <w:cols w:space="720"/>
          <w:docGrid w:linePitch="381"/>
        </w:sectPr>
      </w:pPr>
    </w:p>
    <w:tbl>
      <w:tblPr>
        <w:tblStyle w:val="Tabelacomgrade"/>
        <w:tblpPr w:leftFromText="141" w:rightFromText="141" w:tblpY="-420"/>
        <w:tblW w:w="9199" w:type="dxa"/>
        <w:tblLook w:val="04A0" w:firstRow="1" w:lastRow="0" w:firstColumn="1" w:lastColumn="0" w:noHBand="0" w:noVBand="1"/>
      </w:tblPr>
      <w:tblGrid>
        <w:gridCol w:w="3085"/>
        <w:gridCol w:w="6114"/>
      </w:tblGrid>
      <w:tr w:rsidR="00FE1999" w:rsidRPr="006E0F4C" w14:paraId="47A803F4" w14:textId="77777777" w:rsidTr="00A47C83">
        <w:tc>
          <w:tcPr>
            <w:tcW w:w="9199" w:type="dxa"/>
            <w:gridSpan w:val="2"/>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3B44561A" w14:textId="3FB3EC6E" w:rsidR="00E544B1" w:rsidRPr="006E0F4C" w:rsidRDefault="00233A94" w:rsidP="00A47C83">
            <w:pPr>
              <w:keepNext/>
              <w:spacing w:before="120" w:after="120"/>
              <w:rPr>
                <w:rStyle w:val="Nmerodepgina"/>
                <w:rFonts w:eastAsiaTheme="minorHAnsi" w:cstheme="minorBidi"/>
                <w:bCs/>
                <w:sz w:val="18"/>
                <w:szCs w:val="18"/>
                <w:lang w:val="fr-FR" w:eastAsia="en-US"/>
              </w:rPr>
            </w:pPr>
            <w:r w:rsidRPr="006E0F4C">
              <w:rPr>
                <w:rStyle w:val="Nmerodepgina"/>
                <w:rFonts w:eastAsiaTheme="minorHAnsi" w:cstheme="minorBidi"/>
                <w:b/>
                <w:sz w:val="24"/>
                <w:szCs w:val="24"/>
                <w:lang w:val="fr-FR" w:eastAsia="en-US"/>
              </w:rPr>
              <w:lastRenderedPageBreak/>
              <w:t>Bénéficiaire/partenaire solliciteur</w:t>
            </w:r>
            <w:r w:rsidR="009A7C14" w:rsidRPr="006E0F4C">
              <w:rPr>
                <w:rStyle w:val="Nmerodepgina"/>
                <w:rFonts w:eastAsiaTheme="minorHAnsi" w:cstheme="minorBidi"/>
                <w:b/>
                <w:sz w:val="24"/>
                <w:szCs w:val="24"/>
                <w:lang w:val="fr-FR" w:eastAsia="en-US"/>
              </w:rPr>
              <w:br/>
            </w:r>
            <w:r w:rsidRPr="006E0F4C">
              <w:rPr>
                <w:rStyle w:val="Nmerodepgina"/>
                <w:rFonts w:eastAsiaTheme="minorHAnsi" w:cstheme="minorBidi"/>
                <w:sz w:val="18"/>
                <w:szCs w:val="18"/>
                <w:lang w:val="fr-FR"/>
              </w:rPr>
              <w:t>Veuillez souligner les institutions qui pilotent l'initiative. S'il s'agit d'une coopération triangulaire à double sens, veuillez l'indiquer dans la nomenclature (par exemple, bénéficiaire/partenaire principal I).</w:t>
            </w:r>
          </w:p>
        </w:tc>
      </w:tr>
      <w:tr w:rsidR="00FE1999" w:rsidRPr="006E0F4C" w14:paraId="07A67AF5" w14:textId="77777777" w:rsidTr="00A47C83">
        <w:tc>
          <w:tcPr>
            <w:tcW w:w="3085" w:type="dxa"/>
            <w:tcBorders>
              <w:top w:val="single" w:sz="12" w:space="0" w:color="auto"/>
              <w:left w:val="single" w:sz="12" w:space="0" w:color="auto"/>
              <w:bottom w:val="single" w:sz="4" w:space="0" w:color="auto"/>
              <w:right w:val="single" w:sz="4" w:space="0" w:color="auto"/>
            </w:tcBorders>
            <w:shd w:val="clear" w:color="auto" w:fill="D9D9D9" w:themeFill="background1" w:themeFillShade="D9"/>
          </w:tcPr>
          <w:p w14:paraId="423C6060" w14:textId="77777777" w:rsidR="001E4C0D" w:rsidRPr="006E0F4C" w:rsidRDefault="001E4C0D" w:rsidP="001E4C0D">
            <w:pPr>
              <w:spacing w:before="120"/>
              <w:rPr>
                <w:rStyle w:val="Nmerodepgina"/>
                <w:sz w:val="22"/>
                <w:szCs w:val="22"/>
                <w:lang w:val="fr-FR"/>
              </w:rPr>
            </w:pPr>
            <w:r w:rsidRPr="006E0F4C">
              <w:rPr>
                <w:rStyle w:val="Nmerodepgina"/>
                <w:sz w:val="22"/>
                <w:szCs w:val="22"/>
                <w:lang w:val="fr-FR"/>
              </w:rPr>
              <w:t xml:space="preserve">Contrepartie politique </w:t>
            </w:r>
          </w:p>
          <w:p w14:paraId="65CA4F84" w14:textId="534683A6" w:rsidR="00FE1999" w:rsidRPr="006E0F4C" w:rsidRDefault="001E4C0D" w:rsidP="001E4C0D">
            <w:pPr>
              <w:spacing w:after="120"/>
              <w:rPr>
                <w:rStyle w:val="Nmerodepgina"/>
                <w:sz w:val="22"/>
                <w:szCs w:val="22"/>
                <w:lang w:val="fr-FR"/>
              </w:rPr>
            </w:pPr>
            <w:r w:rsidRPr="006E0F4C">
              <w:rPr>
                <w:rStyle w:val="Nmerodepgina"/>
                <w:sz w:val="22"/>
                <w:szCs w:val="22"/>
                <w:lang w:val="fr-FR"/>
              </w:rPr>
              <w:t>(</w:t>
            </w:r>
            <w:r w:rsidR="006E0F4C" w:rsidRPr="006E0F4C">
              <w:rPr>
                <w:rStyle w:val="Nmerodepgina"/>
                <w:sz w:val="22"/>
                <w:szCs w:val="22"/>
                <w:lang w:val="fr-FR"/>
              </w:rPr>
              <w:t>Agence</w:t>
            </w:r>
            <w:r w:rsidRPr="006E0F4C">
              <w:rPr>
                <w:rStyle w:val="Nmerodepgina"/>
                <w:sz w:val="22"/>
                <w:szCs w:val="22"/>
                <w:lang w:val="fr-FR"/>
              </w:rPr>
              <w:t xml:space="preserve"> de coopération/ministère)</w:t>
            </w:r>
          </w:p>
        </w:tc>
        <w:tc>
          <w:tcPr>
            <w:tcW w:w="6114" w:type="dxa"/>
            <w:tcBorders>
              <w:top w:val="single" w:sz="12" w:space="0" w:color="auto"/>
              <w:left w:val="single" w:sz="4" w:space="0" w:color="auto"/>
              <w:bottom w:val="single" w:sz="4" w:space="0" w:color="auto"/>
              <w:right w:val="single" w:sz="12" w:space="0" w:color="auto"/>
            </w:tcBorders>
          </w:tcPr>
          <w:p w14:paraId="1D59588A" w14:textId="77777777" w:rsidR="00FE1999" w:rsidRPr="006E0F4C" w:rsidRDefault="00FE1999" w:rsidP="00A47C83">
            <w:pPr>
              <w:spacing w:before="120" w:after="120"/>
              <w:rPr>
                <w:rStyle w:val="Nmerodepgina"/>
                <w:sz w:val="22"/>
                <w:szCs w:val="22"/>
                <w:lang w:val="fr-FR"/>
              </w:rPr>
            </w:pPr>
          </w:p>
        </w:tc>
      </w:tr>
      <w:tr w:rsidR="00FC25F4" w:rsidRPr="006E0F4C" w14:paraId="1F4C3B8E" w14:textId="77777777" w:rsidTr="00A47C83">
        <w:tc>
          <w:tcPr>
            <w:tcW w:w="3085" w:type="dxa"/>
            <w:tcBorders>
              <w:top w:val="single" w:sz="4" w:space="0" w:color="auto"/>
              <w:left w:val="single" w:sz="12" w:space="0" w:color="auto"/>
              <w:bottom w:val="single" w:sz="6" w:space="0" w:color="auto"/>
              <w:right w:val="single" w:sz="6" w:space="0" w:color="auto"/>
            </w:tcBorders>
            <w:shd w:val="clear" w:color="auto" w:fill="D9D9D9" w:themeFill="background1" w:themeFillShade="D9"/>
          </w:tcPr>
          <w:p w14:paraId="38D43BC7" w14:textId="5310AE7C" w:rsidR="00FC25F4" w:rsidRPr="006E0F4C" w:rsidRDefault="001E4C0D" w:rsidP="00A47C83">
            <w:pPr>
              <w:spacing w:before="120" w:after="120"/>
              <w:rPr>
                <w:rStyle w:val="Nmerodepgina"/>
                <w:sz w:val="22"/>
                <w:lang w:val="fr-FR"/>
              </w:rPr>
            </w:pPr>
            <w:r w:rsidRPr="006E0F4C">
              <w:rPr>
                <w:rStyle w:val="Nmerodepgina"/>
                <w:sz w:val="22"/>
                <w:lang w:val="fr-FR"/>
              </w:rPr>
              <w:t>Contrepartie technique (ministère/institution/entité sectorielle)</w:t>
            </w:r>
          </w:p>
        </w:tc>
        <w:tc>
          <w:tcPr>
            <w:tcW w:w="6114" w:type="dxa"/>
            <w:tcBorders>
              <w:top w:val="single" w:sz="4" w:space="0" w:color="auto"/>
              <w:left w:val="single" w:sz="6" w:space="0" w:color="auto"/>
              <w:bottom w:val="single" w:sz="6" w:space="0" w:color="auto"/>
              <w:right w:val="single" w:sz="12" w:space="0" w:color="auto"/>
            </w:tcBorders>
          </w:tcPr>
          <w:p w14:paraId="41060720" w14:textId="77777777" w:rsidR="00FC25F4" w:rsidRPr="006E0F4C" w:rsidRDefault="00FC25F4" w:rsidP="00A47C83">
            <w:pPr>
              <w:spacing w:before="120" w:after="120"/>
              <w:rPr>
                <w:rStyle w:val="Nmerodepgina"/>
                <w:sz w:val="22"/>
                <w:szCs w:val="22"/>
                <w:lang w:val="fr-FR"/>
              </w:rPr>
            </w:pPr>
          </w:p>
        </w:tc>
      </w:tr>
      <w:tr w:rsidR="00B91FE7" w:rsidRPr="006E0F4C" w14:paraId="28D789AC" w14:textId="77777777" w:rsidTr="00A47C83">
        <w:tc>
          <w:tcPr>
            <w:tcW w:w="3085" w:type="dxa"/>
            <w:tcBorders>
              <w:top w:val="single" w:sz="4" w:space="0" w:color="auto"/>
              <w:left w:val="single" w:sz="12" w:space="0" w:color="auto"/>
              <w:bottom w:val="single" w:sz="6" w:space="0" w:color="auto"/>
              <w:right w:val="single" w:sz="6" w:space="0" w:color="auto"/>
            </w:tcBorders>
            <w:shd w:val="clear" w:color="auto" w:fill="D9D9D9" w:themeFill="background1" w:themeFillShade="D9"/>
          </w:tcPr>
          <w:p w14:paraId="4ED8D233" w14:textId="000938EF" w:rsidR="00B91FE7" w:rsidRPr="006E0F4C" w:rsidRDefault="001E4C0D" w:rsidP="00A47C83">
            <w:pPr>
              <w:spacing w:before="120" w:after="120"/>
              <w:rPr>
                <w:rStyle w:val="Nmerodepgina"/>
                <w:sz w:val="22"/>
                <w:lang w:val="fr-FR"/>
              </w:rPr>
            </w:pPr>
            <w:r w:rsidRPr="006E0F4C">
              <w:rPr>
                <w:rStyle w:val="Nmerodepgina"/>
                <w:sz w:val="22"/>
                <w:lang w:val="fr-FR"/>
              </w:rPr>
              <w:t>Organisations (société civile, secteur privé, universités et autres)</w:t>
            </w:r>
          </w:p>
        </w:tc>
        <w:tc>
          <w:tcPr>
            <w:tcW w:w="6114" w:type="dxa"/>
            <w:tcBorders>
              <w:top w:val="single" w:sz="4" w:space="0" w:color="auto"/>
              <w:left w:val="single" w:sz="6" w:space="0" w:color="auto"/>
              <w:bottom w:val="single" w:sz="6" w:space="0" w:color="auto"/>
              <w:right w:val="single" w:sz="12" w:space="0" w:color="auto"/>
            </w:tcBorders>
          </w:tcPr>
          <w:p w14:paraId="6F04DE78" w14:textId="77777777" w:rsidR="00B91FE7" w:rsidRPr="006E0F4C" w:rsidRDefault="00B91FE7" w:rsidP="00A47C83">
            <w:pPr>
              <w:spacing w:before="120" w:after="120"/>
              <w:rPr>
                <w:rStyle w:val="Nmerodepgina"/>
                <w:sz w:val="22"/>
                <w:szCs w:val="22"/>
                <w:lang w:val="fr-FR"/>
              </w:rPr>
            </w:pPr>
          </w:p>
        </w:tc>
      </w:tr>
      <w:tr w:rsidR="00392832" w:rsidRPr="006E0F4C" w14:paraId="3629E21F" w14:textId="77777777" w:rsidTr="00A47C83">
        <w:tc>
          <w:tcPr>
            <w:tcW w:w="3085" w:type="dxa"/>
            <w:tcBorders>
              <w:top w:val="single" w:sz="4" w:space="0" w:color="auto"/>
              <w:left w:val="single" w:sz="12" w:space="0" w:color="auto"/>
              <w:bottom w:val="single" w:sz="12" w:space="0" w:color="auto"/>
              <w:right w:val="single" w:sz="4" w:space="0" w:color="auto"/>
            </w:tcBorders>
            <w:shd w:val="clear" w:color="auto" w:fill="D9D9D9" w:themeFill="background1" w:themeFillShade="D9"/>
          </w:tcPr>
          <w:p w14:paraId="2AED5623" w14:textId="13A645D8" w:rsidR="00BF1A33" w:rsidRPr="006E0F4C" w:rsidRDefault="001E4C0D" w:rsidP="00A47C83">
            <w:pPr>
              <w:spacing w:before="120" w:after="120"/>
              <w:rPr>
                <w:rStyle w:val="Nmerodepgina"/>
                <w:sz w:val="22"/>
                <w:highlight w:val="yellow"/>
                <w:lang w:val="fr-FR"/>
              </w:rPr>
            </w:pPr>
            <w:r w:rsidRPr="006E0F4C">
              <w:rPr>
                <w:rStyle w:val="Nmerodepgina"/>
                <w:sz w:val="22"/>
                <w:lang w:val="fr-FR"/>
              </w:rPr>
              <w:t>Participation financière et/ou quantification monétaire de la contrepartie</w:t>
            </w:r>
          </w:p>
        </w:tc>
        <w:tc>
          <w:tcPr>
            <w:tcW w:w="6114" w:type="dxa"/>
            <w:tcBorders>
              <w:top w:val="single" w:sz="4" w:space="0" w:color="auto"/>
              <w:left w:val="single" w:sz="4" w:space="0" w:color="auto"/>
              <w:bottom w:val="single" w:sz="12" w:space="0" w:color="auto"/>
              <w:right w:val="single" w:sz="12" w:space="0" w:color="auto"/>
            </w:tcBorders>
          </w:tcPr>
          <w:p w14:paraId="6E0E5042" w14:textId="3F710A5F" w:rsidR="00B171A2" w:rsidRPr="006E0F4C" w:rsidRDefault="001E4C0D" w:rsidP="00A47C83">
            <w:pPr>
              <w:spacing w:before="120" w:after="120"/>
              <w:rPr>
                <w:rStyle w:val="Nmerodepgina"/>
                <w:sz w:val="14"/>
                <w:szCs w:val="14"/>
                <w:lang w:val="fr-FR"/>
              </w:rPr>
            </w:pPr>
            <w:r w:rsidRPr="006E0F4C">
              <w:rPr>
                <w:rStyle w:val="Nmerodepgina"/>
                <w:sz w:val="14"/>
                <w:szCs w:val="14"/>
                <w:lang w:val="fr-FR"/>
              </w:rPr>
              <w:t>(</w:t>
            </w:r>
            <w:r w:rsidR="006E0F4C" w:rsidRPr="006E0F4C">
              <w:rPr>
                <w:rStyle w:val="Nmerodepgina"/>
                <w:sz w:val="14"/>
                <w:szCs w:val="14"/>
                <w:lang w:val="fr-FR"/>
              </w:rPr>
              <w:t>Veuillez</w:t>
            </w:r>
            <w:r w:rsidRPr="006E0F4C">
              <w:rPr>
                <w:rStyle w:val="Nmerodepgina"/>
                <w:sz w:val="14"/>
                <w:szCs w:val="14"/>
                <w:lang w:val="fr-FR"/>
              </w:rPr>
              <w:t xml:space="preserve"> fournir un budget détaillé ci-dessous dans la section 7)</w:t>
            </w:r>
          </w:p>
        </w:tc>
      </w:tr>
    </w:tbl>
    <w:p w14:paraId="58086F4E" w14:textId="77777777" w:rsidR="00E65568" w:rsidRPr="006E0F4C" w:rsidRDefault="00E65568">
      <w:pPr>
        <w:rPr>
          <w:sz w:val="22"/>
          <w:lang w:val="fr-FR"/>
        </w:rPr>
      </w:pPr>
    </w:p>
    <w:tbl>
      <w:tblPr>
        <w:tblStyle w:val="Tabelacomgrade"/>
        <w:tblW w:w="9199" w:type="dxa"/>
        <w:tblLook w:val="04A0" w:firstRow="1" w:lastRow="0" w:firstColumn="1" w:lastColumn="0" w:noHBand="0" w:noVBand="1"/>
      </w:tblPr>
      <w:tblGrid>
        <w:gridCol w:w="3085"/>
        <w:gridCol w:w="6114"/>
      </w:tblGrid>
      <w:tr w:rsidR="00FE1999" w:rsidRPr="006E0F4C" w14:paraId="57624390" w14:textId="77777777" w:rsidTr="009A565F">
        <w:tc>
          <w:tcPr>
            <w:tcW w:w="9199" w:type="dxa"/>
            <w:gridSpan w:val="2"/>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1A194B16" w14:textId="1E63124C" w:rsidR="00D7540A" w:rsidRPr="006E0F4C" w:rsidRDefault="001E4C0D" w:rsidP="009A7C14">
            <w:pPr>
              <w:spacing w:before="120" w:after="120"/>
              <w:rPr>
                <w:rStyle w:val="Nmerodepgina"/>
                <w:rFonts w:eastAsiaTheme="minorHAnsi" w:cstheme="minorBidi"/>
                <w:b/>
                <w:sz w:val="24"/>
                <w:szCs w:val="24"/>
                <w:lang w:val="fr-FR" w:eastAsia="en-US"/>
              </w:rPr>
            </w:pPr>
            <w:r w:rsidRPr="006E0F4C">
              <w:rPr>
                <w:rStyle w:val="Nmerodepgina"/>
                <w:rFonts w:eastAsiaTheme="minorHAnsi" w:cstheme="minorBidi"/>
                <w:b/>
                <w:sz w:val="24"/>
                <w:szCs w:val="24"/>
                <w:lang w:val="fr-FR" w:eastAsia="en-US"/>
              </w:rPr>
              <w:t>Partenaire pivot (Brésil)</w:t>
            </w:r>
            <w:r w:rsidR="009A7C14" w:rsidRPr="006E0F4C">
              <w:rPr>
                <w:rStyle w:val="Nmerodepgina"/>
                <w:rFonts w:eastAsiaTheme="minorHAnsi" w:cstheme="minorBidi"/>
                <w:b/>
                <w:sz w:val="24"/>
                <w:szCs w:val="24"/>
                <w:lang w:val="fr-FR" w:eastAsia="en-US"/>
              </w:rPr>
              <w:br/>
            </w:r>
            <w:r w:rsidR="001554B6" w:rsidRPr="006E0F4C">
              <w:rPr>
                <w:rStyle w:val="Nmerodepgina"/>
                <w:rFonts w:eastAsiaTheme="minorHAnsi" w:cstheme="minorBidi"/>
                <w:bCs/>
                <w:sz w:val="18"/>
                <w:szCs w:val="18"/>
                <w:lang w:val="fr-FR" w:eastAsia="en-US"/>
              </w:rPr>
              <w:t>Veuillez souligner les institutions qui g</w:t>
            </w:r>
            <w:r w:rsidR="001554B6" w:rsidRPr="006E0F4C">
              <w:rPr>
                <w:rStyle w:val="Nmerodepgina"/>
                <w:rFonts w:eastAsiaTheme="minorHAnsi"/>
                <w:bCs/>
                <w:sz w:val="18"/>
                <w:szCs w:val="18"/>
                <w:lang w:val="fr-FR"/>
              </w:rPr>
              <w:t>èrent</w:t>
            </w:r>
            <w:r w:rsidR="001554B6" w:rsidRPr="006E0F4C">
              <w:rPr>
                <w:rStyle w:val="Nmerodepgina"/>
                <w:rFonts w:eastAsiaTheme="minorHAnsi" w:cstheme="minorBidi"/>
                <w:bCs/>
                <w:sz w:val="18"/>
                <w:szCs w:val="18"/>
                <w:lang w:val="fr-FR" w:eastAsia="en-US"/>
              </w:rPr>
              <w:t xml:space="preserve"> l'initiative/élaborent la proposition. S'il s'agit d'une coopération triangulaire à double sens, veuillez l'indiquer dans la nomenclature (par exemple, bénéficiaire/partenaire pivot II).</w:t>
            </w:r>
          </w:p>
        </w:tc>
      </w:tr>
      <w:tr w:rsidR="00FC3E3C" w:rsidRPr="006E0F4C" w14:paraId="1C02D6E1" w14:textId="77777777" w:rsidTr="00F00231">
        <w:tc>
          <w:tcPr>
            <w:tcW w:w="3085" w:type="dxa"/>
            <w:tcBorders>
              <w:top w:val="single" w:sz="12" w:space="0" w:color="auto"/>
              <w:left w:val="single" w:sz="12" w:space="0" w:color="auto"/>
              <w:bottom w:val="single" w:sz="4" w:space="0" w:color="auto"/>
              <w:right w:val="single" w:sz="4" w:space="0" w:color="auto"/>
            </w:tcBorders>
            <w:shd w:val="clear" w:color="auto" w:fill="D9D9D9" w:themeFill="background1" w:themeFillShade="D9"/>
          </w:tcPr>
          <w:p w14:paraId="23CFAC82" w14:textId="77777777" w:rsidR="001554B6" w:rsidRPr="006E0F4C" w:rsidRDefault="001554B6" w:rsidP="001554B6">
            <w:pPr>
              <w:spacing w:before="120"/>
              <w:rPr>
                <w:rStyle w:val="Nmerodepgina"/>
                <w:sz w:val="22"/>
                <w:szCs w:val="22"/>
                <w:lang w:val="fr-FR"/>
              </w:rPr>
            </w:pPr>
            <w:r w:rsidRPr="006E0F4C">
              <w:rPr>
                <w:rStyle w:val="Nmerodepgina"/>
                <w:sz w:val="22"/>
                <w:szCs w:val="22"/>
                <w:lang w:val="fr-FR"/>
              </w:rPr>
              <w:t xml:space="preserve">Contrepartie politique </w:t>
            </w:r>
          </w:p>
          <w:p w14:paraId="28C25311" w14:textId="348318EB" w:rsidR="00FC3E3C" w:rsidRPr="006E0F4C" w:rsidRDefault="001554B6" w:rsidP="001554B6">
            <w:pPr>
              <w:rPr>
                <w:rStyle w:val="Nmerodepgina"/>
                <w:sz w:val="22"/>
                <w:lang w:val="fr-FR"/>
              </w:rPr>
            </w:pPr>
            <w:r w:rsidRPr="006E0F4C">
              <w:rPr>
                <w:rStyle w:val="Nmerodepgina"/>
                <w:sz w:val="22"/>
                <w:szCs w:val="22"/>
                <w:lang w:val="fr-FR"/>
              </w:rPr>
              <w:t>(</w:t>
            </w:r>
            <w:r w:rsidR="006E0F4C" w:rsidRPr="006E0F4C">
              <w:rPr>
                <w:rStyle w:val="Nmerodepgina"/>
                <w:sz w:val="22"/>
                <w:szCs w:val="22"/>
                <w:lang w:val="fr-FR"/>
              </w:rPr>
              <w:t>Agence</w:t>
            </w:r>
            <w:r w:rsidRPr="006E0F4C">
              <w:rPr>
                <w:rStyle w:val="Nmerodepgina"/>
                <w:sz w:val="22"/>
                <w:szCs w:val="22"/>
                <w:lang w:val="fr-FR"/>
              </w:rPr>
              <w:t xml:space="preserve"> de coopération/ministère)</w:t>
            </w:r>
          </w:p>
        </w:tc>
        <w:tc>
          <w:tcPr>
            <w:tcW w:w="6114" w:type="dxa"/>
            <w:tcBorders>
              <w:top w:val="single" w:sz="12" w:space="0" w:color="auto"/>
              <w:left w:val="single" w:sz="4" w:space="0" w:color="auto"/>
              <w:bottom w:val="single" w:sz="4" w:space="0" w:color="auto"/>
              <w:right w:val="single" w:sz="12" w:space="0" w:color="auto"/>
            </w:tcBorders>
            <w:shd w:val="clear" w:color="auto" w:fill="auto"/>
          </w:tcPr>
          <w:p w14:paraId="41F98227" w14:textId="791A0023" w:rsidR="00FC3E3C" w:rsidRPr="006E0F4C" w:rsidRDefault="00FC3E3C" w:rsidP="00FC3E3C">
            <w:pPr>
              <w:spacing w:before="120" w:after="120"/>
              <w:rPr>
                <w:rStyle w:val="Nmerodepgina"/>
                <w:sz w:val="22"/>
                <w:szCs w:val="22"/>
                <w:lang w:val="fr-FR"/>
              </w:rPr>
            </w:pPr>
          </w:p>
        </w:tc>
      </w:tr>
      <w:tr w:rsidR="00FC3E3C" w:rsidRPr="006E0F4C" w14:paraId="25E79DC4" w14:textId="77777777" w:rsidTr="00F00231">
        <w:tc>
          <w:tcPr>
            <w:tcW w:w="3085" w:type="dxa"/>
            <w:tcBorders>
              <w:top w:val="single" w:sz="4" w:space="0" w:color="auto"/>
              <w:left w:val="single" w:sz="12" w:space="0" w:color="auto"/>
              <w:bottom w:val="single" w:sz="6" w:space="0" w:color="auto"/>
              <w:right w:val="single" w:sz="6" w:space="0" w:color="auto"/>
            </w:tcBorders>
            <w:shd w:val="clear" w:color="auto" w:fill="D9D9D9" w:themeFill="background1" w:themeFillShade="D9"/>
          </w:tcPr>
          <w:p w14:paraId="3BE78FB8" w14:textId="67B8D1DA" w:rsidR="00FC3E3C" w:rsidRPr="006E0F4C" w:rsidRDefault="001554B6" w:rsidP="00FC3E3C">
            <w:pPr>
              <w:spacing w:before="120" w:after="120"/>
              <w:rPr>
                <w:rStyle w:val="Nmerodepgina"/>
                <w:sz w:val="22"/>
                <w:lang w:val="fr-FR"/>
              </w:rPr>
            </w:pPr>
            <w:r w:rsidRPr="006E0F4C">
              <w:rPr>
                <w:rStyle w:val="Nmerodepgina"/>
                <w:sz w:val="22"/>
                <w:lang w:val="fr-FR"/>
              </w:rPr>
              <w:t>Contrepartie technique (ministère/institution/entité sectorielle)</w:t>
            </w:r>
          </w:p>
        </w:tc>
        <w:tc>
          <w:tcPr>
            <w:tcW w:w="6114" w:type="dxa"/>
            <w:tcBorders>
              <w:top w:val="single" w:sz="4" w:space="0" w:color="auto"/>
              <w:left w:val="single" w:sz="6" w:space="0" w:color="auto"/>
              <w:bottom w:val="single" w:sz="6" w:space="0" w:color="auto"/>
              <w:right w:val="single" w:sz="12" w:space="0" w:color="auto"/>
            </w:tcBorders>
            <w:shd w:val="clear" w:color="auto" w:fill="auto"/>
          </w:tcPr>
          <w:p w14:paraId="3D8156B1" w14:textId="77777777" w:rsidR="00FC3E3C" w:rsidRPr="006E0F4C" w:rsidRDefault="00FC3E3C" w:rsidP="00FC3E3C">
            <w:pPr>
              <w:spacing w:before="120" w:after="120"/>
              <w:rPr>
                <w:rStyle w:val="Nmerodepgina"/>
                <w:sz w:val="22"/>
                <w:szCs w:val="22"/>
                <w:lang w:val="fr-FR"/>
              </w:rPr>
            </w:pPr>
          </w:p>
        </w:tc>
      </w:tr>
      <w:tr w:rsidR="00FC3E3C" w:rsidRPr="006E0F4C" w14:paraId="766E220E" w14:textId="77777777" w:rsidTr="00F00231">
        <w:tc>
          <w:tcPr>
            <w:tcW w:w="3085" w:type="dxa"/>
            <w:tcBorders>
              <w:top w:val="single" w:sz="4" w:space="0" w:color="auto"/>
              <w:left w:val="single" w:sz="12" w:space="0" w:color="auto"/>
              <w:bottom w:val="single" w:sz="6" w:space="0" w:color="auto"/>
              <w:right w:val="single" w:sz="6" w:space="0" w:color="auto"/>
            </w:tcBorders>
            <w:shd w:val="clear" w:color="auto" w:fill="D9D9D9" w:themeFill="background1" w:themeFillShade="D9"/>
          </w:tcPr>
          <w:p w14:paraId="4D56418F" w14:textId="4B64B773" w:rsidR="00FC3E3C" w:rsidRPr="006E0F4C" w:rsidRDefault="001554B6" w:rsidP="00FC3E3C">
            <w:pPr>
              <w:spacing w:before="120" w:after="120"/>
              <w:rPr>
                <w:rStyle w:val="Nmerodepgina"/>
                <w:sz w:val="22"/>
                <w:lang w:val="fr-FR"/>
              </w:rPr>
            </w:pPr>
            <w:r w:rsidRPr="006E0F4C">
              <w:rPr>
                <w:rStyle w:val="Nmerodepgina"/>
                <w:sz w:val="22"/>
                <w:lang w:val="fr-FR"/>
              </w:rPr>
              <w:t>Organisations (société civile, secteur privé, universités et autres)</w:t>
            </w:r>
          </w:p>
        </w:tc>
        <w:tc>
          <w:tcPr>
            <w:tcW w:w="6114" w:type="dxa"/>
            <w:tcBorders>
              <w:top w:val="single" w:sz="4" w:space="0" w:color="auto"/>
              <w:left w:val="single" w:sz="6" w:space="0" w:color="auto"/>
              <w:bottom w:val="single" w:sz="6" w:space="0" w:color="auto"/>
              <w:right w:val="single" w:sz="12" w:space="0" w:color="auto"/>
            </w:tcBorders>
            <w:shd w:val="clear" w:color="auto" w:fill="auto"/>
          </w:tcPr>
          <w:p w14:paraId="011DFC8B" w14:textId="77777777" w:rsidR="00FC3E3C" w:rsidRPr="006E0F4C" w:rsidRDefault="00FC3E3C" w:rsidP="00FC3E3C">
            <w:pPr>
              <w:spacing w:before="120" w:after="120"/>
              <w:rPr>
                <w:rStyle w:val="Nmerodepgina"/>
                <w:sz w:val="22"/>
                <w:szCs w:val="22"/>
                <w:lang w:val="fr-FR"/>
              </w:rPr>
            </w:pPr>
          </w:p>
        </w:tc>
      </w:tr>
      <w:tr w:rsidR="00FC3E3C" w:rsidRPr="006E0F4C" w14:paraId="5053FCAB" w14:textId="77777777" w:rsidTr="00F00231">
        <w:tc>
          <w:tcPr>
            <w:tcW w:w="3085" w:type="dxa"/>
            <w:tcBorders>
              <w:top w:val="single" w:sz="4" w:space="0" w:color="auto"/>
              <w:left w:val="single" w:sz="12" w:space="0" w:color="auto"/>
              <w:bottom w:val="single" w:sz="12" w:space="0" w:color="auto"/>
              <w:right w:val="single" w:sz="4" w:space="0" w:color="auto"/>
            </w:tcBorders>
            <w:shd w:val="clear" w:color="auto" w:fill="D9D9D9" w:themeFill="background1" w:themeFillShade="D9"/>
          </w:tcPr>
          <w:p w14:paraId="0C67ABA2" w14:textId="02A582AF" w:rsidR="00FC3E3C" w:rsidRPr="006E0F4C" w:rsidRDefault="001554B6" w:rsidP="00FC3E3C">
            <w:pPr>
              <w:spacing w:before="120" w:after="120"/>
              <w:rPr>
                <w:rStyle w:val="Nmerodepgina"/>
                <w:sz w:val="22"/>
                <w:lang w:val="fr-FR"/>
              </w:rPr>
            </w:pPr>
            <w:r w:rsidRPr="006E0F4C">
              <w:rPr>
                <w:rStyle w:val="Nmerodepgina"/>
                <w:sz w:val="22"/>
                <w:lang w:val="fr-FR"/>
              </w:rPr>
              <w:t>Participation financière et/ou quantification monétaire de la contrepartie</w:t>
            </w:r>
          </w:p>
        </w:tc>
        <w:tc>
          <w:tcPr>
            <w:tcW w:w="6114" w:type="dxa"/>
            <w:tcBorders>
              <w:top w:val="single" w:sz="4" w:space="0" w:color="auto"/>
              <w:left w:val="single" w:sz="4" w:space="0" w:color="auto"/>
              <w:bottom w:val="single" w:sz="12" w:space="0" w:color="auto"/>
              <w:right w:val="single" w:sz="12" w:space="0" w:color="auto"/>
            </w:tcBorders>
            <w:shd w:val="clear" w:color="auto" w:fill="auto"/>
          </w:tcPr>
          <w:p w14:paraId="003019A2" w14:textId="08AE7A31" w:rsidR="00FC3E3C" w:rsidRPr="006E0F4C" w:rsidRDefault="001554B6" w:rsidP="00FC3E3C">
            <w:pPr>
              <w:spacing w:before="120" w:after="120"/>
              <w:rPr>
                <w:rStyle w:val="Nmerodepgina"/>
                <w:rFonts w:eastAsiaTheme="minorHAnsi" w:cstheme="minorBidi"/>
                <w:sz w:val="22"/>
                <w:szCs w:val="22"/>
                <w:lang w:val="fr-FR" w:eastAsia="en-US"/>
              </w:rPr>
            </w:pPr>
            <w:r w:rsidRPr="006E0F4C">
              <w:rPr>
                <w:rStyle w:val="Nmerodepgina"/>
                <w:sz w:val="14"/>
                <w:szCs w:val="14"/>
                <w:lang w:val="fr-FR"/>
              </w:rPr>
              <w:t>(</w:t>
            </w:r>
            <w:r w:rsidR="006E0F4C" w:rsidRPr="006E0F4C">
              <w:rPr>
                <w:rStyle w:val="Nmerodepgina"/>
                <w:sz w:val="14"/>
                <w:szCs w:val="14"/>
                <w:lang w:val="fr-FR"/>
              </w:rPr>
              <w:t>Veuillez</w:t>
            </w:r>
            <w:r w:rsidRPr="006E0F4C">
              <w:rPr>
                <w:rStyle w:val="Nmerodepgina"/>
                <w:sz w:val="14"/>
                <w:szCs w:val="14"/>
                <w:lang w:val="fr-FR"/>
              </w:rPr>
              <w:t xml:space="preserve"> fournir un budget détaillé ci-dessous dans la section 7)</w:t>
            </w:r>
          </w:p>
        </w:tc>
      </w:tr>
    </w:tbl>
    <w:p w14:paraId="54D8549E" w14:textId="2C4133E9" w:rsidR="00523853" w:rsidRPr="006E0F4C" w:rsidRDefault="006E0F4C" w:rsidP="00A47C83">
      <w:pPr>
        <w:spacing w:before="80" w:after="80"/>
        <w:rPr>
          <w:sz w:val="22"/>
          <w:lang w:val="fr-FR"/>
        </w:rPr>
      </w:pPr>
      <w:r w:rsidRPr="006E0F4C">
        <w:rPr>
          <w:rStyle w:val="Nmerodepgina"/>
          <w:b/>
          <w:sz w:val="20"/>
          <w:szCs w:val="20"/>
          <w:lang w:val="fr-FR"/>
        </w:rPr>
        <w:t>S'il y a plus de partenaires, veuillez insérer un tableau supplémentaire.</w:t>
      </w:r>
    </w:p>
    <w:tbl>
      <w:tblPr>
        <w:tblStyle w:val="Tabelacomgrade"/>
        <w:tblW w:w="9322" w:type="dxa"/>
        <w:tblInd w:w="-30" w:type="dxa"/>
        <w:tblLook w:val="04A0" w:firstRow="1" w:lastRow="0" w:firstColumn="1" w:lastColumn="0" w:noHBand="0" w:noVBand="1"/>
      </w:tblPr>
      <w:tblGrid>
        <w:gridCol w:w="30"/>
        <w:gridCol w:w="3085"/>
        <w:gridCol w:w="6114"/>
        <w:gridCol w:w="93"/>
      </w:tblGrid>
      <w:tr w:rsidR="00FC3E3C" w:rsidRPr="006E0F4C" w14:paraId="476C82C9" w14:textId="77777777" w:rsidTr="008E472B">
        <w:trPr>
          <w:gridBefore w:val="1"/>
          <w:gridAfter w:val="1"/>
          <w:wBefore w:w="30" w:type="dxa"/>
          <w:wAfter w:w="93" w:type="dxa"/>
        </w:trPr>
        <w:tc>
          <w:tcPr>
            <w:tcW w:w="9199" w:type="dxa"/>
            <w:gridSpan w:val="2"/>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32CB96FF" w14:textId="0F66D598" w:rsidR="00FC3E3C" w:rsidRPr="006E0F4C" w:rsidRDefault="001554B6" w:rsidP="003654EC">
            <w:pPr>
              <w:spacing w:before="120" w:after="120"/>
              <w:rPr>
                <w:rStyle w:val="Nmerodepgina"/>
                <w:rFonts w:eastAsiaTheme="minorHAnsi" w:cstheme="minorBidi"/>
                <w:b/>
                <w:sz w:val="24"/>
                <w:szCs w:val="24"/>
                <w:lang w:val="fr-FR" w:eastAsia="en-US"/>
              </w:rPr>
            </w:pPr>
            <w:bookmarkStart w:id="2" w:name="_Hlk109379072"/>
            <w:r w:rsidRPr="006E0F4C">
              <w:rPr>
                <w:rStyle w:val="Nmerodepgina"/>
                <w:rFonts w:eastAsiaTheme="minorHAnsi" w:cstheme="minorBidi"/>
                <w:b/>
                <w:sz w:val="24"/>
                <w:szCs w:val="24"/>
                <w:lang w:val="fr-FR" w:eastAsia="en-US"/>
              </w:rPr>
              <w:t>Partenaires facilitateurs (Union Européenne et Allemagne)</w:t>
            </w:r>
          </w:p>
        </w:tc>
      </w:tr>
      <w:tr w:rsidR="00FC3E3C" w:rsidRPr="006E0F4C" w14:paraId="2EA8745A" w14:textId="77777777" w:rsidTr="008E472B">
        <w:trPr>
          <w:gridBefore w:val="1"/>
          <w:gridAfter w:val="1"/>
          <w:wBefore w:w="30" w:type="dxa"/>
          <w:wAfter w:w="93" w:type="dxa"/>
        </w:trPr>
        <w:tc>
          <w:tcPr>
            <w:tcW w:w="3085" w:type="dxa"/>
            <w:tcBorders>
              <w:top w:val="single" w:sz="12" w:space="0" w:color="auto"/>
              <w:left w:val="single" w:sz="12" w:space="0" w:color="auto"/>
              <w:bottom w:val="single" w:sz="4" w:space="0" w:color="auto"/>
              <w:right w:val="single" w:sz="4" w:space="0" w:color="auto"/>
            </w:tcBorders>
            <w:shd w:val="clear" w:color="auto" w:fill="D9D9D9" w:themeFill="background1" w:themeFillShade="D9"/>
          </w:tcPr>
          <w:p w14:paraId="28E2442B" w14:textId="4D49FFA9" w:rsidR="00FC3E3C" w:rsidRPr="006E0F4C" w:rsidRDefault="001554B6" w:rsidP="001554B6">
            <w:pPr>
              <w:spacing w:before="120"/>
              <w:rPr>
                <w:rStyle w:val="Nmerodepgina"/>
                <w:sz w:val="22"/>
                <w:szCs w:val="22"/>
                <w:lang w:val="fr-FR"/>
              </w:rPr>
            </w:pPr>
            <w:r w:rsidRPr="006E0F4C">
              <w:rPr>
                <w:rStyle w:val="Nmerodepgina"/>
                <w:sz w:val="22"/>
                <w:szCs w:val="22"/>
                <w:lang w:val="fr-FR"/>
              </w:rPr>
              <w:t>Contrepartie politique (agence de coopération/ministère)</w:t>
            </w:r>
          </w:p>
        </w:tc>
        <w:tc>
          <w:tcPr>
            <w:tcW w:w="6114" w:type="dxa"/>
            <w:tcBorders>
              <w:top w:val="single" w:sz="12" w:space="0" w:color="auto"/>
              <w:left w:val="single" w:sz="4" w:space="0" w:color="auto"/>
              <w:bottom w:val="single" w:sz="4" w:space="0" w:color="auto"/>
              <w:right w:val="single" w:sz="12" w:space="0" w:color="auto"/>
            </w:tcBorders>
            <w:shd w:val="clear" w:color="auto" w:fill="auto"/>
          </w:tcPr>
          <w:p w14:paraId="0B5DF5B9" w14:textId="77777777" w:rsidR="00FC3E3C" w:rsidRPr="006E0F4C" w:rsidRDefault="00FC3E3C" w:rsidP="003654EC">
            <w:pPr>
              <w:spacing w:before="120" w:after="120"/>
              <w:rPr>
                <w:rStyle w:val="Nmerodepgina"/>
                <w:sz w:val="22"/>
                <w:szCs w:val="22"/>
                <w:lang w:val="fr-FR"/>
              </w:rPr>
            </w:pPr>
          </w:p>
        </w:tc>
      </w:tr>
      <w:tr w:rsidR="00FC3E3C" w:rsidRPr="006E0F4C" w14:paraId="15ECFA11" w14:textId="77777777" w:rsidTr="008E472B">
        <w:trPr>
          <w:gridBefore w:val="1"/>
          <w:gridAfter w:val="1"/>
          <w:wBefore w:w="30" w:type="dxa"/>
          <w:wAfter w:w="93" w:type="dxa"/>
        </w:trPr>
        <w:tc>
          <w:tcPr>
            <w:tcW w:w="3085" w:type="dxa"/>
            <w:tcBorders>
              <w:top w:val="single" w:sz="4" w:space="0" w:color="auto"/>
              <w:left w:val="single" w:sz="12" w:space="0" w:color="auto"/>
              <w:bottom w:val="single" w:sz="6" w:space="0" w:color="auto"/>
              <w:right w:val="single" w:sz="6" w:space="0" w:color="auto"/>
            </w:tcBorders>
            <w:shd w:val="clear" w:color="auto" w:fill="D9D9D9" w:themeFill="background1" w:themeFillShade="D9"/>
          </w:tcPr>
          <w:p w14:paraId="0F8478BD" w14:textId="3282F08A" w:rsidR="00FC3E3C" w:rsidRPr="006E0F4C" w:rsidRDefault="001554B6" w:rsidP="003654EC">
            <w:pPr>
              <w:spacing w:before="120" w:after="120"/>
              <w:rPr>
                <w:rStyle w:val="Nmerodepgina"/>
                <w:sz w:val="22"/>
                <w:lang w:val="fr-FR"/>
              </w:rPr>
            </w:pPr>
            <w:r w:rsidRPr="006E0F4C">
              <w:rPr>
                <w:rStyle w:val="Nmerodepgina"/>
                <w:sz w:val="22"/>
                <w:lang w:val="fr-FR"/>
              </w:rPr>
              <w:t>Contrepartie technique (ministère/institution/entité sectorielle)</w:t>
            </w:r>
          </w:p>
        </w:tc>
        <w:tc>
          <w:tcPr>
            <w:tcW w:w="6114" w:type="dxa"/>
            <w:tcBorders>
              <w:top w:val="single" w:sz="4" w:space="0" w:color="auto"/>
              <w:left w:val="single" w:sz="6" w:space="0" w:color="auto"/>
              <w:bottom w:val="single" w:sz="6" w:space="0" w:color="auto"/>
              <w:right w:val="single" w:sz="12" w:space="0" w:color="auto"/>
            </w:tcBorders>
            <w:shd w:val="clear" w:color="auto" w:fill="auto"/>
          </w:tcPr>
          <w:p w14:paraId="6818AE8B" w14:textId="77777777" w:rsidR="00FC3E3C" w:rsidRPr="006E0F4C" w:rsidRDefault="00FC3E3C" w:rsidP="003654EC">
            <w:pPr>
              <w:spacing w:before="120" w:after="120"/>
              <w:rPr>
                <w:rStyle w:val="Nmerodepgina"/>
                <w:sz w:val="22"/>
                <w:szCs w:val="22"/>
                <w:lang w:val="fr-FR"/>
              </w:rPr>
            </w:pPr>
          </w:p>
        </w:tc>
      </w:tr>
      <w:tr w:rsidR="00FC3E3C" w:rsidRPr="006E0F4C" w14:paraId="4D85BC15" w14:textId="77777777" w:rsidTr="008E472B">
        <w:trPr>
          <w:gridBefore w:val="1"/>
          <w:gridAfter w:val="1"/>
          <w:wBefore w:w="30" w:type="dxa"/>
          <w:wAfter w:w="93" w:type="dxa"/>
        </w:trPr>
        <w:tc>
          <w:tcPr>
            <w:tcW w:w="3085" w:type="dxa"/>
            <w:tcBorders>
              <w:top w:val="single" w:sz="4" w:space="0" w:color="auto"/>
              <w:left w:val="single" w:sz="12" w:space="0" w:color="auto"/>
              <w:bottom w:val="single" w:sz="6" w:space="0" w:color="auto"/>
              <w:right w:val="single" w:sz="6" w:space="0" w:color="auto"/>
            </w:tcBorders>
            <w:shd w:val="clear" w:color="auto" w:fill="D9D9D9" w:themeFill="background1" w:themeFillShade="D9"/>
          </w:tcPr>
          <w:p w14:paraId="3F422369" w14:textId="55634CE6" w:rsidR="00FC3E3C" w:rsidRPr="006E0F4C" w:rsidRDefault="001554B6" w:rsidP="003654EC">
            <w:pPr>
              <w:spacing w:before="120" w:after="120"/>
              <w:rPr>
                <w:rStyle w:val="Nmerodepgina"/>
                <w:sz w:val="22"/>
                <w:lang w:val="fr-FR"/>
              </w:rPr>
            </w:pPr>
            <w:r w:rsidRPr="006E0F4C">
              <w:rPr>
                <w:rStyle w:val="Nmerodepgina"/>
                <w:sz w:val="22"/>
                <w:lang w:val="fr-FR"/>
              </w:rPr>
              <w:t>Organisations (société civile, secteur privé, universités et autres)</w:t>
            </w:r>
          </w:p>
        </w:tc>
        <w:tc>
          <w:tcPr>
            <w:tcW w:w="6114" w:type="dxa"/>
            <w:tcBorders>
              <w:top w:val="single" w:sz="4" w:space="0" w:color="auto"/>
              <w:left w:val="single" w:sz="6" w:space="0" w:color="auto"/>
              <w:bottom w:val="single" w:sz="6" w:space="0" w:color="auto"/>
              <w:right w:val="single" w:sz="12" w:space="0" w:color="auto"/>
            </w:tcBorders>
            <w:shd w:val="clear" w:color="auto" w:fill="auto"/>
          </w:tcPr>
          <w:p w14:paraId="675546B0" w14:textId="77777777" w:rsidR="00FC3E3C" w:rsidRPr="006E0F4C" w:rsidRDefault="00FC3E3C" w:rsidP="003654EC">
            <w:pPr>
              <w:spacing w:before="120" w:after="120"/>
              <w:rPr>
                <w:rStyle w:val="Nmerodepgina"/>
                <w:sz w:val="22"/>
                <w:szCs w:val="22"/>
                <w:lang w:val="fr-FR"/>
              </w:rPr>
            </w:pPr>
          </w:p>
        </w:tc>
      </w:tr>
      <w:tr w:rsidR="00FC3E3C" w:rsidRPr="006E0F4C" w14:paraId="39975629" w14:textId="77777777" w:rsidTr="008E472B">
        <w:trPr>
          <w:gridBefore w:val="1"/>
          <w:gridAfter w:val="1"/>
          <w:wBefore w:w="30" w:type="dxa"/>
          <w:wAfter w:w="93" w:type="dxa"/>
        </w:trPr>
        <w:tc>
          <w:tcPr>
            <w:tcW w:w="3085" w:type="dxa"/>
            <w:tcBorders>
              <w:top w:val="single" w:sz="4" w:space="0" w:color="auto"/>
              <w:left w:val="single" w:sz="12" w:space="0" w:color="auto"/>
              <w:bottom w:val="single" w:sz="12" w:space="0" w:color="auto"/>
              <w:right w:val="single" w:sz="4" w:space="0" w:color="auto"/>
            </w:tcBorders>
            <w:shd w:val="clear" w:color="auto" w:fill="D9D9D9" w:themeFill="background1" w:themeFillShade="D9"/>
          </w:tcPr>
          <w:p w14:paraId="1E8D4BEB" w14:textId="4B2826A0" w:rsidR="00FC3E3C" w:rsidRPr="006E0F4C" w:rsidRDefault="001554B6" w:rsidP="003654EC">
            <w:pPr>
              <w:spacing w:before="120" w:after="120"/>
              <w:rPr>
                <w:rStyle w:val="Nmerodepgina"/>
                <w:sz w:val="22"/>
                <w:lang w:val="fr-FR"/>
              </w:rPr>
            </w:pPr>
            <w:r w:rsidRPr="006E0F4C">
              <w:rPr>
                <w:rStyle w:val="Nmerodepgina"/>
                <w:sz w:val="22"/>
                <w:lang w:val="fr-FR"/>
              </w:rPr>
              <w:lastRenderedPageBreak/>
              <w:t>Participation financière</w:t>
            </w:r>
          </w:p>
        </w:tc>
        <w:tc>
          <w:tcPr>
            <w:tcW w:w="6114" w:type="dxa"/>
            <w:tcBorders>
              <w:top w:val="single" w:sz="4" w:space="0" w:color="auto"/>
              <w:left w:val="single" w:sz="4" w:space="0" w:color="auto"/>
              <w:bottom w:val="single" w:sz="12" w:space="0" w:color="auto"/>
              <w:right w:val="single" w:sz="12" w:space="0" w:color="auto"/>
            </w:tcBorders>
            <w:shd w:val="clear" w:color="auto" w:fill="auto"/>
          </w:tcPr>
          <w:p w14:paraId="6B73D845" w14:textId="0130284F" w:rsidR="00C97A7B" w:rsidRPr="006E0F4C" w:rsidRDefault="001554B6" w:rsidP="00C97A7B">
            <w:pPr>
              <w:spacing w:before="120" w:after="120"/>
              <w:rPr>
                <w:rStyle w:val="Nmerodepgina"/>
                <w:sz w:val="14"/>
                <w:szCs w:val="14"/>
                <w:lang w:val="fr-FR"/>
              </w:rPr>
            </w:pPr>
            <w:r w:rsidRPr="006E0F4C">
              <w:rPr>
                <w:rStyle w:val="Nmerodepgina"/>
                <w:sz w:val="14"/>
                <w:szCs w:val="14"/>
                <w:lang w:val="fr-FR"/>
              </w:rPr>
              <w:t>(</w:t>
            </w:r>
            <w:r w:rsidR="006E0F4C" w:rsidRPr="006E0F4C">
              <w:rPr>
                <w:rStyle w:val="Nmerodepgina"/>
                <w:sz w:val="14"/>
                <w:szCs w:val="14"/>
                <w:lang w:val="fr-FR"/>
              </w:rPr>
              <w:t>Veuillez</w:t>
            </w:r>
            <w:r w:rsidRPr="006E0F4C">
              <w:rPr>
                <w:rStyle w:val="Nmerodepgina"/>
                <w:sz w:val="14"/>
                <w:szCs w:val="14"/>
                <w:lang w:val="fr-FR"/>
              </w:rPr>
              <w:t xml:space="preserve"> fournir un budget détaillé ci-dessous dans la section 7)</w:t>
            </w:r>
          </w:p>
          <w:p w14:paraId="5FAAE16F" w14:textId="77777777" w:rsidR="00FC3E3C" w:rsidRPr="006E0F4C" w:rsidRDefault="00FC3E3C" w:rsidP="003654EC">
            <w:pPr>
              <w:spacing w:before="120" w:after="120"/>
              <w:rPr>
                <w:rStyle w:val="Nmerodepgina"/>
                <w:rFonts w:eastAsiaTheme="minorHAnsi" w:cstheme="minorBidi"/>
                <w:sz w:val="14"/>
                <w:szCs w:val="14"/>
                <w:lang w:val="fr-FR" w:eastAsia="en-US"/>
              </w:rPr>
            </w:pPr>
          </w:p>
        </w:tc>
      </w:tr>
      <w:tr w:rsidR="001E4370" w:rsidRPr="006E0F4C" w14:paraId="1511D420" w14:textId="77777777" w:rsidTr="008E472B">
        <w:tblPrEx>
          <w:tblLook w:val="06A0" w:firstRow="1" w:lastRow="0" w:firstColumn="1" w:lastColumn="0" w:noHBand="1" w:noVBand="1"/>
        </w:tblPrEx>
        <w:tc>
          <w:tcPr>
            <w:tcW w:w="9322" w:type="dxa"/>
            <w:gridSpan w:val="4"/>
            <w:tcBorders>
              <w:top w:val="single" w:sz="4" w:space="0" w:color="auto"/>
              <w:bottom w:val="single" w:sz="4" w:space="0" w:color="auto"/>
            </w:tcBorders>
            <w:shd w:val="clear" w:color="auto" w:fill="D9D9D9" w:themeFill="background1" w:themeFillShade="D9"/>
          </w:tcPr>
          <w:p w14:paraId="3BA13025" w14:textId="6EA97F09" w:rsidR="00C62B79" w:rsidRPr="006E0F4C" w:rsidRDefault="001554B6" w:rsidP="00C62B79">
            <w:pPr>
              <w:pStyle w:val="PargrafodaLista"/>
              <w:keepNext/>
              <w:numPr>
                <w:ilvl w:val="0"/>
                <w:numId w:val="32"/>
              </w:numPr>
              <w:spacing w:line="276" w:lineRule="auto"/>
              <w:rPr>
                <w:rFonts w:eastAsiaTheme="minorHAnsi" w:cstheme="minorBidi"/>
                <w:b/>
                <w:sz w:val="22"/>
                <w:szCs w:val="22"/>
                <w:lang w:val="fr-FR"/>
              </w:rPr>
            </w:pPr>
            <w:bookmarkStart w:id="3" w:name="_Hlk4002229"/>
            <w:bookmarkStart w:id="4" w:name="_Hlk3754887"/>
            <w:bookmarkEnd w:id="2"/>
            <w:r w:rsidRPr="006E0F4C">
              <w:rPr>
                <w:b/>
                <w:bCs/>
                <w:sz w:val="24"/>
                <w:lang w:val="fr-FR"/>
              </w:rPr>
              <w:t xml:space="preserve">Objectif(s) et brève description de la zone d'intervention du projet </w:t>
            </w:r>
            <w:r w:rsidR="00C62B79" w:rsidRPr="006E0F4C">
              <w:rPr>
                <w:sz w:val="18"/>
                <w:szCs w:val="18"/>
                <w:lang w:val="fr-FR"/>
              </w:rPr>
              <w:t>(</w:t>
            </w:r>
            <w:r w:rsidRPr="006E0F4C">
              <w:rPr>
                <w:sz w:val="18"/>
                <w:szCs w:val="18"/>
                <w:lang w:val="fr-FR"/>
              </w:rPr>
              <w:t>une demi-page maximum)</w:t>
            </w:r>
          </w:p>
          <w:p w14:paraId="7D3C8045" w14:textId="369C8F95" w:rsidR="001E4370" w:rsidRPr="006E0F4C" w:rsidRDefault="001554B6" w:rsidP="00C62B79">
            <w:pPr>
              <w:keepNext/>
              <w:spacing w:line="276" w:lineRule="auto"/>
              <w:rPr>
                <w:rStyle w:val="Nmerodepgina"/>
                <w:rFonts w:eastAsiaTheme="minorHAnsi" w:cstheme="minorBidi"/>
                <w:b/>
                <w:sz w:val="22"/>
                <w:szCs w:val="22"/>
                <w:lang w:val="fr-FR" w:eastAsia="en-US"/>
              </w:rPr>
            </w:pPr>
            <w:r w:rsidRPr="006E0F4C">
              <w:rPr>
                <w:sz w:val="18"/>
                <w:szCs w:val="18"/>
                <w:lang w:val="fr-FR"/>
              </w:rPr>
              <w:t>Décrivez brièvement le domaine d'intervention et le problème à résoudre. Décrivez comment la demande du partenaire bénéficiaire a été présentée, comment l'idée du projet a émergé et comment les partenaires se sont réunis. (Les solutions proposées sont à décrire dans la section réservée à la description de l'approche, voir sections 5 et 8)</w:t>
            </w:r>
          </w:p>
        </w:tc>
      </w:tr>
      <w:tr w:rsidR="001E4370" w:rsidRPr="006E0F4C" w14:paraId="5A86C9D2" w14:textId="77777777" w:rsidTr="007D086E">
        <w:tblPrEx>
          <w:tblLook w:val="06A0" w:firstRow="1" w:lastRow="0" w:firstColumn="1" w:lastColumn="0" w:noHBand="1" w:noVBand="1"/>
        </w:tblPrEx>
        <w:trPr>
          <w:trHeight w:val="5277"/>
        </w:trPr>
        <w:tc>
          <w:tcPr>
            <w:tcW w:w="9322" w:type="dxa"/>
            <w:gridSpan w:val="4"/>
            <w:tcBorders>
              <w:bottom w:val="single" w:sz="4" w:space="0" w:color="auto"/>
            </w:tcBorders>
          </w:tcPr>
          <w:p w14:paraId="41F41329" w14:textId="77777777" w:rsidR="001E4370" w:rsidRPr="006E0F4C" w:rsidRDefault="001E4370" w:rsidP="00633F9D">
            <w:pPr>
              <w:spacing w:line="276" w:lineRule="auto"/>
              <w:jc w:val="both"/>
              <w:rPr>
                <w:rStyle w:val="Nmerodepgina"/>
                <w:rFonts w:eastAsiaTheme="minorHAnsi"/>
                <w:sz w:val="22"/>
                <w:lang w:val="fr-FR"/>
              </w:rPr>
            </w:pPr>
          </w:p>
          <w:p w14:paraId="4B8FD7CC" w14:textId="77777777" w:rsidR="001E4370" w:rsidRPr="006E0F4C" w:rsidRDefault="001E4370" w:rsidP="00633F9D">
            <w:pPr>
              <w:spacing w:line="276" w:lineRule="auto"/>
              <w:jc w:val="both"/>
              <w:rPr>
                <w:rStyle w:val="Nmerodepgina"/>
                <w:rFonts w:eastAsiaTheme="minorHAnsi" w:cstheme="minorBidi"/>
                <w:sz w:val="22"/>
                <w:szCs w:val="22"/>
                <w:lang w:val="fr-FR" w:eastAsia="en-US"/>
              </w:rPr>
            </w:pPr>
          </w:p>
          <w:p w14:paraId="68568705" w14:textId="77777777" w:rsidR="001E4370" w:rsidRPr="006E0F4C" w:rsidRDefault="001E4370" w:rsidP="00633F9D">
            <w:pPr>
              <w:spacing w:line="276" w:lineRule="auto"/>
              <w:jc w:val="both"/>
              <w:rPr>
                <w:rStyle w:val="Nmerodepgina"/>
                <w:rFonts w:eastAsiaTheme="minorHAnsi" w:cstheme="minorBidi"/>
                <w:sz w:val="22"/>
                <w:szCs w:val="22"/>
                <w:lang w:val="fr-FR" w:eastAsia="en-US"/>
              </w:rPr>
            </w:pPr>
          </w:p>
        </w:tc>
      </w:tr>
    </w:tbl>
    <w:p w14:paraId="43EFB8B5" w14:textId="7FDFBAB5" w:rsidR="006E0F4C" w:rsidRPr="006E0F4C" w:rsidRDefault="006E0F4C" w:rsidP="006E0F4C">
      <w:pPr>
        <w:tabs>
          <w:tab w:val="left" w:pos="5018"/>
        </w:tabs>
        <w:rPr>
          <w:sz w:val="16"/>
          <w:szCs w:val="16"/>
          <w:lang w:val="fr-FR"/>
        </w:rPr>
      </w:pPr>
    </w:p>
    <w:tbl>
      <w:tblPr>
        <w:tblStyle w:val="Tabelacomgrade"/>
        <w:tblW w:w="9351" w:type="dxa"/>
        <w:tblLook w:val="04A0" w:firstRow="1" w:lastRow="0" w:firstColumn="1" w:lastColumn="0" w:noHBand="0" w:noVBand="1"/>
      </w:tblPr>
      <w:tblGrid>
        <w:gridCol w:w="3020"/>
        <w:gridCol w:w="502"/>
        <w:gridCol w:w="2518"/>
        <w:gridCol w:w="488"/>
        <w:gridCol w:w="2794"/>
        <w:gridCol w:w="29"/>
      </w:tblGrid>
      <w:tr w:rsidR="002548DA" w:rsidRPr="006E0F4C" w14:paraId="2EC6551A" w14:textId="77777777" w:rsidTr="003A3B30">
        <w:trPr>
          <w:gridAfter w:val="1"/>
          <w:wAfter w:w="29" w:type="dxa"/>
        </w:trPr>
        <w:tc>
          <w:tcPr>
            <w:tcW w:w="9322" w:type="dxa"/>
            <w:gridSpan w:val="5"/>
            <w:shd w:val="clear" w:color="auto" w:fill="D9D9D9" w:themeFill="background1" w:themeFillShade="D9"/>
          </w:tcPr>
          <w:p w14:paraId="425D8DF4" w14:textId="09B84D99" w:rsidR="002548DA" w:rsidRPr="006E0F4C" w:rsidRDefault="001554B6" w:rsidP="00740CBE">
            <w:pPr>
              <w:pStyle w:val="PargrafodaLista"/>
              <w:keepNext/>
              <w:numPr>
                <w:ilvl w:val="0"/>
                <w:numId w:val="32"/>
              </w:numPr>
              <w:spacing w:line="276" w:lineRule="auto"/>
              <w:rPr>
                <w:b/>
                <w:sz w:val="24"/>
                <w:lang w:val="fr-FR"/>
              </w:rPr>
            </w:pPr>
            <w:r w:rsidRPr="006E0F4C">
              <w:rPr>
                <w:b/>
                <w:sz w:val="24"/>
                <w:lang w:val="fr-FR"/>
              </w:rPr>
              <w:lastRenderedPageBreak/>
              <w:t xml:space="preserve">Niveau d'engagement/de participation, groupe(s) cible(s) et partenaires supplémentaires </w:t>
            </w:r>
            <w:r w:rsidRPr="006E0F4C">
              <w:rPr>
                <w:bCs/>
                <w:sz w:val="20"/>
                <w:lang w:val="fr-FR"/>
              </w:rPr>
              <w:t>(</w:t>
            </w:r>
            <w:r w:rsidR="006E0F4C" w:rsidRPr="006E0F4C">
              <w:rPr>
                <w:bCs/>
                <w:sz w:val="20"/>
                <w:lang w:val="fr-FR"/>
              </w:rPr>
              <w:t>une</w:t>
            </w:r>
            <w:r w:rsidRPr="006E0F4C">
              <w:rPr>
                <w:bCs/>
                <w:sz w:val="20"/>
                <w:lang w:val="fr-FR"/>
              </w:rPr>
              <w:t xml:space="preserve"> demi-page maximum</w:t>
            </w:r>
            <w:r w:rsidR="004E5EF0" w:rsidRPr="006E0F4C">
              <w:rPr>
                <w:bCs/>
                <w:sz w:val="20"/>
                <w:lang w:val="fr-FR"/>
              </w:rPr>
              <w:t>)</w:t>
            </w:r>
            <w:r w:rsidR="004E5EF0" w:rsidRPr="006E0F4C">
              <w:rPr>
                <w:b/>
                <w:sz w:val="24"/>
                <w:lang w:val="fr-FR"/>
              </w:rPr>
              <w:t xml:space="preserve"> </w:t>
            </w:r>
          </w:p>
          <w:p w14:paraId="1A1B9240" w14:textId="047C8EEE" w:rsidR="002548DA" w:rsidRPr="006E0F4C" w:rsidRDefault="001554B6" w:rsidP="00C63EDF">
            <w:pPr>
              <w:jc w:val="both"/>
              <w:rPr>
                <w:sz w:val="18"/>
                <w:szCs w:val="18"/>
                <w:lang w:val="fr-FR"/>
              </w:rPr>
            </w:pPr>
            <w:r w:rsidRPr="006E0F4C">
              <w:rPr>
                <w:sz w:val="18"/>
                <w:szCs w:val="18"/>
                <w:lang w:val="fr-FR"/>
              </w:rPr>
              <w:t>Veuillez nommer les institutions partenaires impliquées dans la mise en œuvre du projet (au niveau local, national et/ou régional) et le(s) groupe(s) cible(s). Décrivez l'approche envisagée pour coopérer et créer des synergies avec d'autres initiatives, notamment d'autres organisations ou programmes existants dans la zone d'intervention. Indiquez</w:t>
            </w:r>
            <w:r w:rsidR="006E0F4C">
              <w:rPr>
                <w:sz w:val="18"/>
                <w:szCs w:val="18"/>
                <w:lang w:val="fr-FR"/>
              </w:rPr>
              <w:t xml:space="preserve">, </w:t>
            </w:r>
            <w:r w:rsidRPr="006E0F4C">
              <w:rPr>
                <w:sz w:val="18"/>
                <w:szCs w:val="18"/>
                <w:lang w:val="fr-FR"/>
              </w:rPr>
              <w:t>s'il est prévu de rechercher des fonds supplémentaires auprès d'autres partenaires éventuels. Décrivez les besoins particuliers des groupes minoritaires ou particulièrement vulnérables concernés (les impacts transversaux attendus doivent être décrits dans la section 10).</w:t>
            </w:r>
          </w:p>
        </w:tc>
      </w:tr>
      <w:tr w:rsidR="002548DA" w:rsidRPr="006E0F4C" w14:paraId="7C40765D" w14:textId="77777777" w:rsidTr="003A3B30">
        <w:trPr>
          <w:gridAfter w:val="1"/>
          <w:wAfter w:w="29" w:type="dxa"/>
          <w:trHeight w:val="5386"/>
        </w:trPr>
        <w:tc>
          <w:tcPr>
            <w:tcW w:w="9322" w:type="dxa"/>
            <w:gridSpan w:val="5"/>
          </w:tcPr>
          <w:p w14:paraId="1AD901D5" w14:textId="77777777" w:rsidR="002548DA" w:rsidRPr="006E0F4C" w:rsidRDefault="002548DA" w:rsidP="002E0C58">
            <w:pPr>
              <w:spacing w:line="276" w:lineRule="auto"/>
              <w:jc w:val="both"/>
              <w:rPr>
                <w:rStyle w:val="Nmerodepgina"/>
                <w:rFonts w:eastAsiaTheme="minorHAnsi" w:cstheme="minorBidi"/>
                <w:sz w:val="22"/>
                <w:szCs w:val="22"/>
                <w:lang w:val="fr-FR" w:eastAsia="en-US"/>
              </w:rPr>
            </w:pPr>
          </w:p>
          <w:p w14:paraId="28ABF219" w14:textId="0B7BF3A4" w:rsidR="006D298D" w:rsidRPr="006E0F4C" w:rsidRDefault="006D298D" w:rsidP="002E0C58">
            <w:pPr>
              <w:spacing w:line="276" w:lineRule="auto"/>
              <w:jc w:val="both"/>
              <w:rPr>
                <w:rStyle w:val="Nmerodepgina"/>
                <w:rFonts w:eastAsiaTheme="minorHAnsi" w:cstheme="minorBidi"/>
                <w:sz w:val="22"/>
                <w:szCs w:val="22"/>
                <w:lang w:val="fr-FR" w:eastAsia="en-US"/>
              </w:rPr>
            </w:pPr>
          </w:p>
          <w:p w14:paraId="2D3E83F1" w14:textId="52587237" w:rsidR="00A9260F" w:rsidRPr="006E0F4C" w:rsidRDefault="00A9260F" w:rsidP="002E0C58">
            <w:pPr>
              <w:spacing w:line="276" w:lineRule="auto"/>
              <w:jc w:val="both"/>
              <w:rPr>
                <w:rStyle w:val="Nmerodepgina"/>
                <w:rFonts w:eastAsiaTheme="minorHAnsi"/>
                <w:sz w:val="22"/>
                <w:lang w:val="fr-FR"/>
              </w:rPr>
            </w:pPr>
          </w:p>
          <w:p w14:paraId="6AADFBE1" w14:textId="0A797A3D" w:rsidR="00A9260F" w:rsidRPr="006E0F4C" w:rsidRDefault="00A9260F" w:rsidP="002E0C58">
            <w:pPr>
              <w:spacing w:line="276" w:lineRule="auto"/>
              <w:jc w:val="both"/>
              <w:rPr>
                <w:rStyle w:val="Nmerodepgina"/>
                <w:rFonts w:eastAsiaTheme="minorHAnsi"/>
                <w:sz w:val="22"/>
                <w:lang w:val="fr-FR"/>
              </w:rPr>
            </w:pPr>
          </w:p>
          <w:p w14:paraId="715331E0" w14:textId="1FAD55AA" w:rsidR="00A9260F" w:rsidRPr="006E0F4C" w:rsidRDefault="00A9260F" w:rsidP="002E0C58">
            <w:pPr>
              <w:spacing w:line="276" w:lineRule="auto"/>
              <w:jc w:val="both"/>
              <w:rPr>
                <w:rStyle w:val="Nmerodepgina"/>
                <w:rFonts w:eastAsiaTheme="minorHAnsi"/>
                <w:sz w:val="22"/>
                <w:lang w:val="fr-FR"/>
              </w:rPr>
            </w:pPr>
          </w:p>
          <w:p w14:paraId="57BC14D3" w14:textId="77777777" w:rsidR="00A9260F" w:rsidRPr="006E0F4C" w:rsidRDefault="00A9260F" w:rsidP="002E0C58">
            <w:pPr>
              <w:spacing w:line="276" w:lineRule="auto"/>
              <w:jc w:val="both"/>
              <w:rPr>
                <w:rStyle w:val="Nmerodepgina"/>
                <w:rFonts w:eastAsiaTheme="minorHAnsi"/>
                <w:sz w:val="22"/>
                <w:lang w:val="fr-FR"/>
              </w:rPr>
            </w:pPr>
          </w:p>
          <w:p w14:paraId="5FEF8EC1" w14:textId="77777777" w:rsidR="00A9260F" w:rsidRPr="006E0F4C" w:rsidRDefault="00A9260F" w:rsidP="002E0C58">
            <w:pPr>
              <w:spacing w:line="276" w:lineRule="auto"/>
              <w:jc w:val="both"/>
              <w:rPr>
                <w:rStyle w:val="Nmerodepgina"/>
                <w:rFonts w:eastAsiaTheme="minorHAnsi" w:cstheme="minorBidi"/>
                <w:sz w:val="22"/>
                <w:szCs w:val="22"/>
                <w:lang w:val="fr-FR" w:eastAsia="en-US"/>
              </w:rPr>
            </w:pPr>
          </w:p>
          <w:p w14:paraId="15C3DC03" w14:textId="77777777" w:rsidR="006D298D" w:rsidRPr="006E0F4C" w:rsidRDefault="006D298D" w:rsidP="002E0C58">
            <w:pPr>
              <w:spacing w:line="276" w:lineRule="auto"/>
              <w:jc w:val="both"/>
              <w:rPr>
                <w:rStyle w:val="Nmerodepgina"/>
                <w:rFonts w:eastAsiaTheme="minorHAnsi" w:cstheme="minorBidi"/>
                <w:sz w:val="22"/>
                <w:szCs w:val="22"/>
                <w:lang w:val="fr-FR" w:eastAsia="en-US"/>
              </w:rPr>
            </w:pPr>
          </w:p>
          <w:p w14:paraId="09BB9499" w14:textId="0CC5A7D2" w:rsidR="00AB3DBA" w:rsidRPr="006E0F4C" w:rsidRDefault="00AB3DBA" w:rsidP="002E0C58">
            <w:pPr>
              <w:spacing w:line="276" w:lineRule="auto"/>
              <w:jc w:val="both"/>
              <w:rPr>
                <w:rStyle w:val="Nmerodepgina"/>
                <w:rFonts w:eastAsiaTheme="minorHAnsi" w:cstheme="minorBidi"/>
                <w:sz w:val="22"/>
                <w:szCs w:val="22"/>
                <w:lang w:val="fr-FR" w:eastAsia="en-US"/>
              </w:rPr>
            </w:pPr>
          </w:p>
        </w:tc>
      </w:tr>
      <w:tr w:rsidR="006C5797" w:rsidRPr="006E0F4C" w14:paraId="3EAFF583" w14:textId="77777777" w:rsidTr="003A3B30">
        <w:tblPrEx>
          <w:tblLook w:val="06A0" w:firstRow="1" w:lastRow="0" w:firstColumn="1" w:lastColumn="0" w:noHBand="1" w:noVBand="1"/>
        </w:tblPrEx>
        <w:trPr>
          <w:gridAfter w:val="1"/>
          <w:wAfter w:w="29" w:type="dxa"/>
        </w:trPr>
        <w:tc>
          <w:tcPr>
            <w:tcW w:w="9322" w:type="dxa"/>
            <w:gridSpan w:val="5"/>
            <w:tcBorders>
              <w:top w:val="single" w:sz="4" w:space="0" w:color="auto"/>
            </w:tcBorders>
            <w:shd w:val="clear" w:color="auto" w:fill="D9D9D9" w:themeFill="background1" w:themeFillShade="D9"/>
          </w:tcPr>
          <w:p w14:paraId="1E9BDFDC" w14:textId="3E37DF0C" w:rsidR="006C5797" w:rsidRPr="006E0F4C" w:rsidRDefault="001554B6" w:rsidP="00740CBE">
            <w:pPr>
              <w:pStyle w:val="PargrafodaLista"/>
              <w:numPr>
                <w:ilvl w:val="0"/>
                <w:numId w:val="32"/>
              </w:numPr>
              <w:spacing w:line="276" w:lineRule="auto"/>
              <w:rPr>
                <w:b/>
                <w:sz w:val="24"/>
                <w:lang w:val="fr-FR"/>
              </w:rPr>
            </w:pPr>
            <w:r w:rsidRPr="006E0F4C">
              <w:rPr>
                <w:b/>
                <w:sz w:val="24"/>
                <w:lang w:val="fr-FR"/>
              </w:rPr>
              <w:t xml:space="preserve">Indicateurs pour la réalisation des objectifs du projet </w:t>
            </w:r>
            <w:r w:rsidR="00E72F9D" w:rsidRPr="006E0F4C">
              <w:rPr>
                <w:b/>
                <w:sz w:val="24"/>
                <w:lang w:val="fr-FR"/>
              </w:rPr>
              <w:t>(</w:t>
            </w:r>
            <w:r w:rsidR="00336685" w:rsidRPr="006E0F4C">
              <w:rPr>
                <w:b/>
                <w:i/>
                <w:iCs/>
                <w:sz w:val="24"/>
                <w:lang w:val="fr-FR"/>
              </w:rPr>
              <w:t>log frame</w:t>
            </w:r>
            <w:r w:rsidR="00E72F9D" w:rsidRPr="006E0F4C">
              <w:rPr>
                <w:b/>
                <w:sz w:val="24"/>
                <w:lang w:val="fr-FR"/>
              </w:rPr>
              <w:t>)</w:t>
            </w:r>
          </w:p>
          <w:p w14:paraId="5CE7ABA0" w14:textId="07ABC9AD" w:rsidR="006C5797" w:rsidRPr="006E0F4C" w:rsidRDefault="001554B6" w:rsidP="006D298D">
            <w:pPr>
              <w:spacing w:line="276" w:lineRule="auto"/>
              <w:rPr>
                <w:sz w:val="18"/>
                <w:szCs w:val="18"/>
                <w:lang w:val="fr-FR"/>
              </w:rPr>
            </w:pPr>
            <w:r w:rsidRPr="006E0F4C">
              <w:rPr>
                <w:sz w:val="18"/>
                <w:szCs w:val="18"/>
                <w:lang w:val="fr-FR"/>
              </w:rPr>
              <w:t>D'autres indicateurs peuvent être ajoutés à la structure proposée si nécessaire.</w:t>
            </w:r>
          </w:p>
        </w:tc>
      </w:tr>
      <w:tr w:rsidR="00AF7300" w:rsidRPr="006E0F4C" w14:paraId="006F81AE" w14:textId="77777777" w:rsidTr="003A3B30">
        <w:tblPrEx>
          <w:tblLook w:val="06A0" w:firstRow="1" w:lastRow="0" w:firstColumn="1" w:lastColumn="0" w:noHBand="1" w:noVBand="1"/>
        </w:tblPrEx>
        <w:trPr>
          <w:gridAfter w:val="1"/>
          <w:wAfter w:w="29" w:type="dxa"/>
        </w:trPr>
        <w:tc>
          <w:tcPr>
            <w:tcW w:w="9322" w:type="dxa"/>
            <w:gridSpan w:val="5"/>
            <w:tcBorders>
              <w:top w:val="single" w:sz="4" w:space="0" w:color="auto"/>
            </w:tcBorders>
            <w:shd w:val="clear" w:color="auto" w:fill="F2F2F2" w:themeFill="background1" w:themeFillShade="F2"/>
          </w:tcPr>
          <w:p w14:paraId="1A984429" w14:textId="0FF5B2E3" w:rsidR="00AF7300" w:rsidRPr="006E0F4C" w:rsidRDefault="006E0F4C" w:rsidP="00CA6D22">
            <w:pPr>
              <w:spacing w:line="276" w:lineRule="auto"/>
              <w:rPr>
                <w:b/>
                <w:sz w:val="24"/>
                <w:lang w:val="fr-FR"/>
              </w:rPr>
            </w:pPr>
            <w:r w:rsidRPr="006E0F4C">
              <w:rPr>
                <w:b/>
                <w:sz w:val="24"/>
                <w:lang w:val="fr-FR"/>
              </w:rPr>
              <w:t>Résultat</w:t>
            </w:r>
            <w:r w:rsidR="001554B6" w:rsidRPr="006E0F4C">
              <w:rPr>
                <w:b/>
                <w:sz w:val="24"/>
                <w:lang w:val="fr-FR"/>
              </w:rPr>
              <w:t xml:space="preserve"> </w:t>
            </w:r>
            <w:r w:rsidR="00623013" w:rsidRPr="006E0F4C">
              <w:rPr>
                <w:b/>
                <w:sz w:val="24"/>
                <w:lang w:val="fr-FR"/>
              </w:rPr>
              <w:t>(o</w:t>
            </w:r>
            <w:r w:rsidR="00AF7300" w:rsidRPr="006E0F4C">
              <w:rPr>
                <w:b/>
                <w:i/>
                <w:iCs/>
                <w:sz w:val="24"/>
                <w:lang w:val="fr-FR"/>
              </w:rPr>
              <w:t>utcome</w:t>
            </w:r>
            <w:r w:rsidR="00623013" w:rsidRPr="006E0F4C">
              <w:rPr>
                <w:b/>
                <w:sz w:val="24"/>
                <w:lang w:val="fr-FR"/>
              </w:rPr>
              <w:t>)</w:t>
            </w:r>
          </w:p>
          <w:p w14:paraId="3C180473" w14:textId="21293F04" w:rsidR="00A9260F" w:rsidRPr="006E0F4C" w:rsidRDefault="001554B6" w:rsidP="00A9260F">
            <w:pPr>
              <w:rPr>
                <w:bCs/>
                <w:sz w:val="18"/>
                <w:szCs w:val="18"/>
                <w:lang w:val="fr-FR"/>
              </w:rPr>
            </w:pPr>
            <w:r w:rsidRPr="006E0F4C">
              <w:rPr>
                <w:bCs/>
                <w:sz w:val="18"/>
                <w:szCs w:val="18"/>
                <w:lang w:val="fr-FR"/>
              </w:rPr>
              <w:t>Définir le changement/résultat que l'intervention cherche à atteindre avec le projet (deux lignes maximum)</w:t>
            </w:r>
            <w:r w:rsidR="00A9260F" w:rsidRPr="006E0F4C">
              <w:rPr>
                <w:bCs/>
                <w:sz w:val="18"/>
                <w:szCs w:val="18"/>
                <w:lang w:val="fr-FR"/>
              </w:rPr>
              <w:br/>
            </w:r>
          </w:p>
        </w:tc>
      </w:tr>
      <w:tr w:rsidR="00CA6D22" w:rsidRPr="006E0F4C" w14:paraId="201A117D" w14:textId="77777777" w:rsidTr="003A3B30">
        <w:tblPrEx>
          <w:tblLook w:val="06A0" w:firstRow="1" w:lastRow="0" w:firstColumn="1" w:lastColumn="0" w:noHBand="1" w:noVBand="1"/>
        </w:tblPrEx>
        <w:trPr>
          <w:gridAfter w:val="1"/>
          <w:wAfter w:w="29" w:type="dxa"/>
        </w:trPr>
        <w:tc>
          <w:tcPr>
            <w:tcW w:w="9322" w:type="dxa"/>
            <w:gridSpan w:val="5"/>
            <w:tcBorders>
              <w:top w:val="single" w:sz="4" w:space="0" w:color="auto"/>
            </w:tcBorders>
            <w:shd w:val="clear" w:color="auto" w:fill="FFFFFF" w:themeFill="background1"/>
          </w:tcPr>
          <w:p w14:paraId="5A639895" w14:textId="082907ED" w:rsidR="00CA6D22" w:rsidRPr="006E0F4C" w:rsidRDefault="00CA6D22" w:rsidP="00A9260F">
            <w:pPr>
              <w:spacing w:line="276" w:lineRule="auto"/>
              <w:rPr>
                <w:b/>
                <w:sz w:val="24"/>
                <w:lang w:val="fr-FR"/>
              </w:rPr>
            </w:pPr>
          </w:p>
          <w:p w14:paraId="2921B9F5" w14:textId="4B827686" w:rsidR="00A9260F" w:rsidRPr="006E0F4C" w:rsidRDefault="00A9260F" w:rsidP="00A9260F">
            <w:pPr>
              <w:spacing w:line="276" w:lineRule="auto"/>
              <w:rPr>
                <w:bCs/>
                <w:i/>
                <w:iCs/>
                <w:sz w:val="14"/>
                <w:szCs w:val="14"/>
                <w:lang w:val="fr-FR"/>
              </w:rPr>
            </w:pPr>
            <w:r w:rsidRPr="006E0F4C">
              <w:rPr>
                <w:bCs/>
                <w:i/>
                <w:iCs/>
                <w:sz w:val="14"/>
                <w:szCs w:val="14"/>
                <w:lang w:val="fr-FR"/>
              </w:rPr>
              <w:t>(</w:t>
            </w:r>
            <w:r w:rsidR="007E7C9E" w:rsidRPr="006E0F4C">
              <w:rPr>
                <w:bCs/>
                <w:i/>
                <w:iCs/>
                <w:sz w:val="14"/>
                <w:szCs w:val="14"/>
                <w:lang w:val="fr-FR"/>
              </w:rPr>
              <w:t>Outcome</w:t>
            </w:r>
            <w:r w:rsidRPr="006E0F4C">
              <w:rPr>
                <w:bCs/>
                <w:i/>
                <w:iCs/>
                <w:sz w:val="14"/>
                <w:szCs w:val="14"/>
                <w:lang w:val="fr-FR"/>
              </w:rPr>
              <w:t>)</w:t>
            </w:r>
          </w:p>
          <w:p w14:paraId="3D7A83AB" w14:textId="59F9ACB6" w:rsidR="00F77F6C" w:rsidRPr="006E0F4C" w:rsidRDefault="00F77F6C" w:rsidP="00A9260F">
            <w:pPr>
              <w:spacing w:line="276" w:lineRule="auto"/>
              <w:rPr>
                <w:b/>
                <w:sz w:val="24"/>
                <w:lang w:val="fr-FR"/>
              </w:rPr>
            </w:pPr>
          </w:p>
        </w:tc>
      </w:tr>
      <w:bookmarkEnd w:id="3"/>
      <w:bookmarkEnd w:id="4"/>
      <w:tr w:rsidR="00AA2ADC" w:rsidRPr="006E0F4C" w14:paraId="5C22C884" w14:textId="77777777" w:rsidTr="003A3B30">
        <w:tblPrEx>
          <w:tblLook w:val="06A0" w:firstRow="1" w:lastRow="0" w:firstColumn="1" w:lastColumn="0" w:noHBand="1" w:noVBand="1"/>
        </w:tblPrEx>
        <w:trPr>
          <w:gridAfter w:val="1"/>
          <w:wAfter w:w="29" w:type="dxa"/>
          <w:trHeight w:val="384"/>
        </w:trPr>
        <w:tc>
          <w:tcPr>
            <w:tcW w:w="3522" w:type="dxa"/>
            <w:gridSpan w:val="2"/>
            <w:tcBorders>
              <w:bottom w:val="single" w:sz="4" w:space="0" w:color="auto"/>
            </w:tcBorders>
            <w:shd w:val="clear" w:color="auto" w:fill="F2F2F2" w:themeFill="background1" w:themeFillShade="F2"/>
          </w:tcPr>
          <w:p w14:paraId="01B010E6" w14:textId="77777777" w:rsidR="001554B6" w:rsidRPr="006E0F4C" w:rsidRDefault="001554B6" w:rsidP="001554B6">
            <w:pPr>
              <w:jc w:val="both"/>
              <w:rPr>
                <w:b/>
                <w:bCs/>
                <w:sz w:val="22"/>
                <w:lang w:val="fr-FR"/>
              </w:rPr>
            </w:pPr>
            <w:r w:rsidRPr="006E0F4C">
              <w:rPr>
                <w:b/>
                <w:bCs/>
                <w:sz w:val="22"/>
                <w:lang w:val="fr-FR"/>
              </w:rPr>
              <w:t>Composantes/cours d'action</w:t>
            </w:r>
          </w:p>
          <w:p w14:paraId="5B2FC98A" w14:textId="5A84F0FD" w:rsidR="00AA2ADC" w:rsidRPr="006E0F4C" w:rsidRDefault="001554B6" w:rsidP="001554B6">
            <w:pPr>
              <w:spacing w:line="276" w:lineRule="auto"/>
              <w:jc w:val="both"/>
              <w:rPr>
                <w:sz w:val="20"/>
                <w:lang w:val="fr-FR"/>
              </w:rPr>
            </w:pPr>
            <w:r w:rsidRPr="006E0F4C">
              <w:rPr>
                <w:sz w:val="18"/>
                <w:szCs w:val="16"/>
                <w:lang w:val="fr-FR"/>
              </w:rPr>
              <w:t>Définissez les pistes d'action du projet. Veuillez utiliser le tableau de numérotation proposé pour relier les résultats et les indicateurs du projet aux pistes d'action.</w:t>
            </w:r>
          </w:p>
        </w:tc>
        <w:tc>
          <w:tcPr>
            <w:tcW w:w="3006" w:type="dxa"/>
            <w:gridSpan w:val="2"/>
            <w:tcBorders>
              <w:bottom w:val="single" w:sz="4" w:space="0" w:color="auto"/>
            </w:tcBorders>
            <w:shd w:val="clear" w:color="auto" w:fill="F2F2F2" w:themeFill="background1" w:themeFillShade="F2"/>
          </w:tcPr>
          <w:p w14:paraId="2608A8AB" w14:textId="77777777" w:rsidR="001554B6" w:rsidRPr="006E0F4C" w:rsidRDefault="001554B6" w:rsidP="00682310">
            <w:pPr>
              <w:jc w:val="both"/>
              <w:rPr>
                <w:b/>
                <w:bCs/>
                <w:sz w:val="22"/>
                <w:szCs w:val="22"/>
                <w:lang w:val="fr-FR"/>
              </w:rPr>
            </w:pPr>
            <w:r w:rsidRPr="006E0F4C">
              <w:rPr>
                <w:b/>
                <w:bCs/>
                <w:sz w:val="22"/>
                <w:szCs w:val="22"/>
                <w:lang w:val="fr-FR"/>
              </w:rPr>
              <w:t>Résultats attendus</w:t>
            </w:r>
          </w:p>
          <w:p w14:paraId="53538E78" w14:textId="0C369BEE" w:rsidR="00A543F1" w:rsidRPr="006E0F4C" w:rsidRDefault="001554B6" w:rsidP="00682310">
            <w:pPr>
              <w:jc w:val="both"/>
              <w:rPr>
                <w:sz w:val="18"/>
                <w:szCs w:val="18"/>
                <w:lang w:val="fr-FR"/>
              </w:rPr>
            </w:pPr>
            <w:r w:rsidRPr="006E0F4C">
              <w:rPr>
                <w:sz w:val="18"/>
                <w:szCs w:val="18"/>
                <w:lang w:val="fr-FR"/>
              </w:rPr>
              <w:t>Décrivez les résultats attendus en termes quantitatifs et qualitatifs ainsi que les produits livrables prévus.</w:t>
            </w:r>
          </w:p>
        </w:tc>
        <w:tc>
          <w:tcPr>
            <w:tcW w:w="2794" w:type="dxa"/>
            <w:tcBorders>
              <w:bottom w:val="single" w:sz="4" w:space="0" w:color="auto"/>
            </w:tcBorders>
            <w:shd w:val="clear" w:color="auto" w:fill="F2F2F2" w:themeFill="background1" w:themeFillShade="F2"/>
          </w:tcPr>
          <w:p w14:paraId="375D6F45" w14:textId="77777777" w:rsidR="001554B6" w:rsidRPr="006E0F4C" w:rsidRDefault="00AA2ADC" w:rsidP="00682310">
            <w:pPr>
              <w:spacing w:line="276" w:lineRule="auto"/>
              <w:jc w:val="both"/>
              <w:rPr>
                <w:b/>
                <w:bCs/>
                <w:sz w:val="22"/>
                <w:szCs w:val="22"/>
                <w:lang w:val="fr-FR"/>
              </w:rPr>
            </w:pPr>
            <w:r w:rsidRPr="006E0F4C">
              <w:rPr>
                <w:b/>
                <w:bCs/>
                <w:sz w:val="22"/>
                <w:szCs w:val="22"/>
                <w:lang w:val="fr-FR"/>
              </w:rPr>
              <w:t>Indica</w:t>
            </w:r>
            <w:r w:rsidR="00415F39" w:rsidRPr="006E0F4C">
              <w:rPr>
                <w:b/>
                <w:bCs/>
                <w:sz w:val="22"/>
                <w:szCs w:val="22"/>
                <w:lang w:val="fr-FR"/>
              </w:rPr>
              <w:t>t</w:t>
            </w:r>
            <w:r w:rsidR="001554B6" w:rsidRPr="006E0F4C">
              <w:rPr>
                <w:b/>
                <w:bCs/>
                <w:sz w:val="22"/>
                <w:szCs w:val="22"/>
                <w:lang w:val="fr-FR"/>
              </w:rPr>
              <w:t>eurs</w:t>
            </w:r>
          </w:p>
          <w:p w14:paraId="19C95732" w14:textId="4415D5A3" w:rsidR="00A543F1" w:rsidRPr="006E0F4C" w:rsidRDefault="001554B6" w:rsidP="00682310">
            <w:pPr>
              <w:spacing w:line="276" w:lineRule="auto"/>
              <w:jc w:val="both"/>
              <w:rPr>
                <w:sz w:val="18"/>
                <w:szCs w:val="18"/>
                <w:lang w:val="fr-FR"/>
              </w:rPr>
            </w:pPr>
            <w:r w:rsidRPr="006E0F4C">
              <w:rPr>
                <w:sz w:val="18"/>
                <w:szCs w:val="18"/>
                <w:lang w:val="fr-FR"/>
              </w:rPr>
              <w:t>Établir des indicateurs qui sont spécifiques, mesurables, réalisables, pertinents et limités dans le temps ("SMART").</w:t>
            </w:r>
          </w:p>
        </w:tc>
      </w:tr>
      <w:tr w:rsidR="00A9260F" w:rsidRPr="006E0F4C" w14:paraId="5D7E45C1" w14:textId="77777777" w:rsidTr="003A3B30">
        <w:tblPrEx>
          <w:tblLook w:val="06A0" w:firstRow="1" w:lastRow="0" w:firstColumn="1" w:lastColumn="0" w:noHBand="1" w:noVBand="1"/>
        </w:tblPrEx>
        <w:trPr>
          <w:gridAfter w:val="1"/>
          <w:wAfter w:w="29" w:type="dxa"/>
          <w:trHeight w:val="384"/>
        </w:trPr>
        <w:tc>
          <w:tcPr>
            <w:tcW w:w="3522" w:type="dxa"/>
            <w:gridSpan w:val="2"/>
            <w:vMerge w:val="restart"/>
          </w:tcPr>
          <w:p w14:paraId="12F48AD2" w14:textId="2BF70BF7" w:rsidR="00A9260F" w:rsidRPr="006E0F4C" w:rsidRDefault="00A9260F" w:rsidP="00287C4A">
            <w:pPr>
              <w:spacing w:line="276" w:lineRule="auto"/>
              <w:rPr>
                <w:sz w:val="14"/>
                <w:szCs w:val="14"/>
                <w:lang w:val="fr-FR"/>
              </w:rPr>
            </w:pPr>
            <w:r w:rsidRPr="006E0F4C">
              <w:rPr>
                <w:sz w:val="20"/>
                <w:lang w:val="fr-FR"/>
              </w:rPr>
              <w:br/>
            </w:r>
            <w:r w:rsidRPr="006E0F4C">
              <w:rPr>
                <w:sz w:val="14"/>
                <w:szCs w:val="14"/>
                <w:lang w:val="fr-FR"/>
              </w:rPr>
              <w:t>(</w:t>
            </w:r>
            <w:r w:rsidR="00D13023" w:rsidRPr="006E0F4C">
              <w:rPr>
                <w:sz w:val="14"/>
                <w:szCs w:val="14"/>
                <w:lang w:val="fr-FR"/>
              </w:rPr>
              <w:t>Piste d’action</w:t>
            </w:r>
            <w:r w:rsidRPr="006E0F4C">
              <w:rPr>
                <w:sz w:val="14"/>
                <w:szCs w:val="14"/>
                <w:lang w:val="fr-FR"/>
              </w:rPr>
              <w:t xml:space="preserve"> 1)</w:t>
            </w:r>
          </w:p>
        </w:tc>
        <w:tc>
          <w:tcPr>
            <w:tcW w:w="3006" w:type="dxa"/>
            <w:gridSpan w:val="2"/>
            <w:tcBorders>
              <w:bottom w:val="single" w:sz="4" w:space="0" w:color="auto"/>
            </w:tcBorders>
          </w:tcPr>
          <w:p w14:paraId="445DC817" w14:textId="327A183E" w:rsidR="00A9260F" w:rsidRPr="006E0F4C" w:rsidRDefault="00A9260F" w:rsidP="0096387B">
            <w:pPr>
              <w:spacing w:line="276" w:lineRule="auto"/>
              <w:jc w:val="both"/>
              <w:rPr>
                <w:sz w:val="20"/>
                <w:lang w:val="fr-FR"/>
              </w:rPr>
            </w:pPr>
          </w:p>
          <w:p w14:paraId="7DC89160" w14:textId="77777777" w:rsidR="00A9260F" w:rsidRPr="006E0F4C" w:rsidRDefault="00A9260F" w:rsidP="0096387B">
            <w:pPr>
              <w:spacing w:line="276" w:lineRule="auto"/>
              <w:jc w:val="both"/>
              <w:rPr>
                <w:sz w:val="20"/>
                <w:lang w:val="fr-FR"/>
              </w:rPr>
            </w:pPr>
          </w:p>
          <w:p w14:paraId="693B183A" w14:textId="5CD1F59E" w:rsidR="00A9260F" w:rsidRPr="006E0F4C" w:rsidRDefault="00A9260F" w:rsidP="0096387B">
            <w:pPr>
              <w:spacing w:line="276" w:lineRule="auto"/>
              <w:jc w:val="both"/>
              <w:rPr>
                <w:sz w:val="20"/>
                <w:lang w:val="fr-FR"/>
              </w:rPr>
            </w:pPr>
          </w:p>
        </w:tc>
        <w:tc>
          <w:tcPr>
            <w:tcW w:w="2794" w:type="dxa"/>
            <w:tcBorders>
              <w:bottom w:val="single" w:sz="4" w:space="0" w:color="auto"/>
            </w:tcBorders>
          </w:tcPr>
          <w:p w14:paraId="51DB19EC" w14:textId="14235598" w:rsidR="00A9260F" w:rsidRPr="006E0F4C" w:rsidRDefault="00A9260F" w:rsidP="0096387B">
            <w:pPr>
              <w:spacing w:line="276" w:lineRule="auto"/>
              <w:jc w:val="both"/>
              <w:rPr>
                <w:sz w:val="20"/>
                <w:lang w:val="fr-FR"/>
              </w:rPr>
            </w:pPr>
          </w:p>
        </w:tc>
      </w:tr>
      <w:tr w:rsidR="00287C4A" w:rsidRPr="006E0F4C" w14:paraId="03B214EF" w14:textId="77777777" w:rsidTr="003A3B30">
        <w:tblPrEx>
          <w:tblLook w:val="06A0" w:firstRow="1" w:lastRow="0" w:firstColumn="1" w:lastColumn="0" w:noHBand="1" w:noVBand="1"/>
        </w:tblPrEx>
        <w:trPr>
          <w:gridAfter w:val="1"/>
          <w:wAfter w:w="29" w:type="dxa"/>
          <w:trHeight w:val="384"/>
        </w:trPr>
        <w:tc>
          <w:tcPr>
            <w:tcW w:w="3522" w:type="dxa"/>
            <w:gridSpan w:val="2"/>
            <w:vMerge/>
          </w:tcPr>
          <w:p w14:paraId="1EA48D79" w14:textId="77777777" w:rsidR="00287C4A" w:rsidRPr="006E0F4C" w:rsidRDefault="00287C4A" w:rsidP="00AF7300">
            <w:pPr>
              <w:pStyle w:val="PargrafodaLista"/>
              <w:spacing w:line="276" w:lineRule="auto"/>
              <w:rPr>
                <w:sz w:val="20"/>
                <w:lang w:val="fr-FR"/>
              </w:rPr>
            </w:pPr>
          </w:p>
        </w:tc>
        <w:tc>
          <w:tcPr>
            <w:tcW w:w="3006" w:type="dxa"/>
            <w:gridSpan w:val="2"/>
            <w:tcBorders>
              <w:bottom w:val="single" w:sz="4" w:space="0" w:color="auto"/>
            </w:tcBorders>
          </w:tcPr>
          <w:p w14:paraId="08EE046F" w14:textId="77777777" w:rsidR="00287C4A" w:rsidRPr="006E0F4C" w:rsidRDefault="00287C4A" w:rsidP="0096387B">
            <w:pPr>
              <w:spacing w:line="276" w:lineRule="auto"/>
              <w:jc w:val="both"/>
              <w:rPr>
                <w:sz w:val="20"/>
                <w:lang w:val="fr-FR"/>
              </w:rPr>
            </w:pPr>
          </w:p>
          <w:p w14:paraId="06A2B685" w14:textId="77777777" w:rsidR="00287C4A" w:rsidRPr="006E0F4C" w:rsidRDefault="00287C4A" w:rsidP="0096387B">
            <w:pPr>
              <w:spacing w:line="276" w:lineRule="auto"/>
              <w:jc w:val="both"/>
              <w:rPr>
                <w:sz w:val="20"/>
                <w:lang w:val="fr-FR"/>
              </w:rPr>
            </w:pPr>
          </w:p>
          <w:p w14:paraId="29D42B48" w14:textId="2E2CC588" w:rsidR="00287C4A" w:rsidRPr="006E0F4C" w:rsidRDefault="00287C4A" w:rsidP="0096387B">
            <w:pPr>
              <w:spacing w:line="276" w:lineRule="auto"/>
              <w:jc w:val="both"/>
              <w:rPr>
                <w:sz w:val="20"/>
                <w:lang w:val="fr-FR"/>
              </w:rPr>
            </w:pPr>
          </w:p>
        </w:tc>
        <w:tc>
          <w:tcPr>
            <w:tcW w:w="2794" w:type="dxa"/>
            <w:tcBorders>
              <w:bottom w:val="single" w:sz="4" w:space="0" w:color="auto"/>
            </w:tcBorders>
          </w:tcPr>
          <w:p w14:paraId="4B8D3835" w14:textId="77777777" w:rsidR="00287C4A" w:rsidRPr="006E0F4C" w:rsidRDefault="00287C4A" w:rsidP="0096387B">
            <w:pPr>
              <w:spacing w:line="276" w:lineRule="auto"/>
              <w:jc w:val="both"/>
              <w:rPr>
                <w:sz w:val="20"/>
                <w:lang w:val="fr-FR"/>
              </w:rPr>
            </w:pPr>
          </w:p>
        </w:tc>
      </w:tr>
      <w:tr w:rsidR="00287C4A" w:rsidRPr="006E0F4C" w14:paraId="56C965E1" w14:textId="77777777" w:rsidTr="003A3B30">
        <w:tblPrEx>
          <w:tblLook w:val="06A0" w:firstRow="1" w:lastRow="0" w:firstColumn="1" w:lastColumn="0" w:noHBand="1" w:noVBand="1"/>
        </w:tblPrEx>
        <w:trPr>
          <w:gridAfter w:val="1"/>
          <w:wAfter w:w="29" w:type="dxa"/>
          <w:trHeight w:val="384"/>
        </w:trPr>
        <w:tc>
          <w:tcPr>
            <w:tcW w:w="3522" w:type="dxa"/>
            <w:gridSpan w:val="2"/>
            <w:vMerge/>
            <w:tcBorders>
              <w:bottom w:val="single" w:sz="4" w:space="0" w:color="auto"/>
            </w:tcBorders>
          </w:tcPr>
          <w:p w14:paraId="1E234D55" w14:textId="2AAB564B" w:rsidR="00287C4A" w:rsidRPr="006E0F4C" w:rsidRDefault="00287C4A" w:rsidP="00287C4A">
            <w:pPr>
              <w:spacing w:line="276" w:lineRule="auto"/>
              <w:rPr>
                <w:sz w:val="20"/>
                <w:lang w:val="fr-FR"/>
              </w:rPr>
            </w:pPr>
          </w:p>
        </w:tc>
        <w:tc>
          <w:tcPr>
            <w:tcW w:w="3006" w:type="dxa"/>
            <w:gridSpan w:val="2"/>
            <w:tcBorders>
              <w:bottom w:val="single" w:sz="4" w:space="0" w:color="auto"/>
            </w:tcBorders>
          </w:tcPr>
          <w:p w14:paraId="6EAE790B" w14:textId="77777777" w:rsidR="00287C4A" w:rsidRPr="006E0F4C" w:rsidRDefault="00287C4A" w:rsidP="0096387B">
            <w:pPr>
              <w:spacing w:line="276" w:lineRule="auto"/>
              <w:jc w:val="both"/>
              <w:rPr>
                <w:sz w:val="20"/>
                <w:lang w:val="fr-FR"/>
              </w:rPr>
            </w:pPr>
          </w:p>
          <w:p w14:paraId="18966E46" w14:textId="77777777" w:rsidR="00287C4A" w:rsidRPr="006E0F4C" w:rsidRDefault="00287C4A" w:rsidP="0096387B">
            <w:pPr>
              <w:spacing w:line="276" w:lineRule="auto"/>
              <w:jc w:val="both"/>
              <w:rPr>
                <w:sz w:val="20"/>
                <w:lang w:val="fr-FR"/>
              </w:rPr>
            </w:pPr>
          </w:p>
          <w:p w14:paraId="698AF712" w14:textId="36669607" w:rsidR="00287C4A" w:rsidRPr="006E0F4C" w:rsidRDefault="00287C4A" w:rsidP="0096387B">
            <w:pPr>
              <w:spacing w:line="276" w:lineRule="auto"/>
              <w:jc w:val="both"/>
              <w:rPr>
                <w:sz w:val="20"/>
                <w:lang w:val="fr-FR"/>
              </w:rPr>
            </w:pPr>
          </w:p>
        </w:tc>
        <w:tc>
          <w:tcPr>
            <w:tcW w:w="2794" w:type="dxa"/>
            <w:tcBorders>
              <w:bottom w:val="single" w:sz="4" w:space="0" w:color="auto"/>
            </w:tcBorders>
          </w:tcPr>
          <w:p w14:paraId="7F2558B7" w14:textId="2A97722D" w:rsidR="00287C4A" w:rsidRPr="006E0F4C" w:rsidRDefault="00287C4A" w:rsidP="0096387B">
            <w:pPr>
              <w:spacing w:line="276" w:lineRule="auto"/>
              <w:jc w:val="both"/>
              <w:rPr>
                <w:sz w:val="20"/>
                <w:lang w:val="fr-FR"/>
              </w:rPr>
            </w:pPr>
          </w:p>
        </w:tc>
      </w:tr>
      <w:tr w:rsidR="00287C4A" w:rsidRPr="006E0F4C" w14:paraId="1D1B1C1D" w14:textId="77777777" w:rsidTr="003A3B30">
        <w:tblPrEx>
          <w:tblLook w:val="06A0" w:firstRow="1" w:lastRow="0" w:firstColumn="1" w:lastColumn="0" w:noHBand="1" w:noVBand="1"/>
        </w:tblPrEx>
        <w:trPr>
          <w:gridAfter w:val="1"/>
          <w:wAfter w:w="29" w:type="dxa"/>
          <w:trHeight w:val="384"/>
        </w:trPr>
        <w:tc>
          <w:tcPr>
            <w:tcW w:w="3522" w:type="dxa"/>
            <w:gridSpan w:val="2"/>
            <w:vMerge w:val="restart"/>
          </w:tcPr>
          <w:p w14:paraId="19C7B477" w14:textId="77777777" w:rsidR="00A9260F" w:rsidRPr="006E0F4C" w:rsidRDefault="00A9260F" w:rsidP="00287C4A">
            <w:pPr>
              <w:spacing w:line="276" w:lineRule="auto"/>
              <w:rPr>
                <w:sz w:val="14"/>
                <w:szCs w:val="14"/>
                <w:lang w:val="fr-FR"/>
              </w:rPr>
            </w:pPr>
          </w:p>
          <w:p w14:paraId="1B229CA1" w14:textId="59B0E112" w:rsidR="00287C4A" w:rsidRPr="006E0F4C" w:rsidRDefault="00A9260F" w:rsidP="00287C4A">
            <w:pPr>
              <w:spacing w:line="276" w:lineRule="auto"/>
              <w:rPr>
                <w:sz w:val="14"/>
                <w:szCs w:val="14"/>
                <w:lang w:val="fr-FR"/>
              </w:rPr>
            </w:pPr>
            <w:r w:rsidRPr="006E0F4C">
              <w:rPr>
                <w:sz w:val="14"/>
                <w:szCs w:val="14"/>
                <w:lang w:val="fr-FR"/>
              </w:rPr>
              <w:t>(</w:t>
            </w:r>
            <w:r w:rsidR="00D13023" w:rsidRPr="006E0F4C">
              <w:rPr>
                <w:sz w:val="14"/>
                <w:szCs w:val="14"/>
                <w:lang w:val="fr-FR"/>
              </w:rPr>
              <w:t xml:space="preserve">Piste d’action </w:t>
            </w:r>
            <w:r w:rsidRPr="006E0F4C">
              <w:rPr>
                <w:sz w:val="14"/>
                <w:szCs w:val="14"/>
                <w:lang w:val="fr-FR"/>
              </w:rPr>
              <w:t>2)</w:t>
            </w:r>
          </w:p>
        </w:tc>
        <w:tc>
          <w:tcPr>
            <w:tcW w:w="3006" w:type="dxa"/>
            <w:gridSpan w:val="2"/>
            <w:tcBorders>
              <w:bottom w:val="single" w:sz="4" w:space="0" w:color="auto"/>
            </w:tcBorders>
          </w:tcPr>
          <w:p w14:paraId="57725163" w14:textId="77777777" w:rsidR="00287C4A" w:rsidRPr="006E0F4C" w:rsidRDefault="00287C4A" w:rsidP="0096387B">
            <w:pPr>
              <w:spacing w:line="276" w:lineRule="auto"/>
              <w:jc w:val="both"/>
              <w:rPr>
                <w:sz w:val="20"/>
                <w:lang w:val="fr-FR"/>
              </w:rPr>
            </w:pPr>
          </w:p>
          <w:p w14:paraId="0DAEBD6B" w14:textId="77777777" w:rsidR="00287C4A" w:rsidRPr="006E0F4C" w:rsidRDefault="00287C4A" w:rsidP="0096387B">
            <w:pPr>
              <w:spacing w:line="276" w:lineRule="auto"/>
              <w:jc w:val="both"/>
              <w:rPr>
                <w:sz w:val="20"/>
                <w:lang w:val="fr-FR"/>
              </w:rPr>
            </w:pPr>
          </w:p>
          <w:p w14:paraId="19DF8CC8" w14:textId="57A91C47" w:rsidR="00287C4A" w:rsidRPr="006E0F4C" w:rsidRDefault="00287C4A" w:rsidP="0096387B">
            <w:pPr>
              <w:spacing w:line="276" w:lineRule="auto"/>
              <w:jc w:val="both"/>
              <w:rPr>
                <w:sz w:val="20"/>
                <w:lang w:val="fr-FR"/>
              </w:rPr>
            </w:pPr>
          </w:p>
        </w:tc>
        <w:tc>
          <w:tcPr>
            <w:tcW w:w="2794" w:type="dxa"/>
            <w:tcBorders>
              <w:bottom w:val="single" w:sz="4" w:space="0" w:color="auto"/>
            </w:tcBorders>
          </w:tcPr>
          <w:p w14:paraId="3028824A" w14:textId="77777777" w:rsidR="00287C4A" w:rsidRPr="006E0F4C" w:rsidRDefault="00287C4A" w:rsidP="0096387B">
            <w:pPr>
              <w:spacing w:line="276" w:lineRule="auto"/>
              <w:jc w:val="both"/>
              <w:rPr>
                <w:sz w:val="20"/>
                <w:lang w:val="fr-FR"/>
              </w:rPr>
            </w:pPr>
          </w:p>
        </w:tc>
      </w:tr>
      <w:tr w:rsidR="00287C4A" w:rsidRPr="006E0F4C" w14:paraId="27994F78" w14:textId="77777777" w:rsidTr="003A3B30">
        <w:tblPrEx>
          <w:tblLook w:val="06A0" w:firstRow="1" w:lastRow="0" w:firstColumn="1" w:lastColumn="0" w:noHBand="1" w:noVBand="1"/>
        </w:tblPrEx>
        <w:trPr>
          <w:gridAfter w:val="1"/>
          <w:wAfter w:w="29" w:type="dxa"/>
          <w:trHeight w:val="384"/>
        </w:trPr>
        <w:tc>
          <w:tcPr>
            <w:tcW w:w="3522" w:type="dxa"/>
            <w:gridSpan w:val="2"/>
            <w:vMerge/>
          </w:tcPr>
          <w:p w14:paraId="21C15934" w14:textId="1E23FB14" w:rsidR="00287C4A" w:rsidRPr="006E0F4C" w:rsidRDefault="00287C4A" w:rsidP="00287C4A">
            <w:pPr>
              <w:spacing w:line="276" w:lineRule="auto"/>
              <w:rPr>
                <w:sz w:val="20"/>
                <w:lang w:val="fr-FR"/>
              </w:rPr>
            </w:pPr>
          </w:p>
        </w:tc>
        <w:tc>
          <w:tcPr>
            <w:tcW w:w="3006" w:type="dxa"/>
            <w:gridSpan w:val="2"/>
          </w:tcPr>
          <w:p w14:paraId="79AF8A33" w14:textId="77777777" w:rsidR="00287C4A" w:rsidRPr="006E0F4C" w:rsidRDefault="00287C4A" w:rsidP="0044246E">
            <w:pPr>
              <w:spacing w:line="276" w:lineRule="auto"/>
              <w:jc w:val="both"/>
              <w:rPr>
                <w:sz w:val="20"/>
                <w:lang w:val="fr-FR"/>
              </w:rPr>
            </w:pPr>
          </w:p>
          <w:p w14:paraId="1D4B135F" w14:textId="77777777" w:rsidR="00287C4A" w:rsidRPr="006E0F4C" w:rsidRDefault="00287C4A" w:rsidP="0044246E">
            <w:pPr>
              <w:spacing w:line="276" w:lineRule="auto"/>
              <w:jc w:val="both"/>
              <w:rPr>
                <w:sz w:val="20"/>
                <w:lang w:val="fr-FR"/>
              </w:rPr>
            </w:pPr>
          </w:p>
          <w:p w14:paraId="2459DC96" w14:textId="5E55D14B" w:rsidR="00287C4A" w:rsidRPr="006E0F4C" w:rsidRDefault="00287C4A" w:rsidP="0044246E">
            <w:pPr>
              <w:spacing w:line="276" w:lineRule="auto"/>
              <w:jc w:val="both"/>
              <w:rPr>
                <w:sz w:val="20"/>
                <w:lang w:val="fr-FR"/>
              </w:rPr>
            </w:pPr>
          </w:p>
        </w:tc>
        <w:tc>
          <w:tcPr>
            <w:tcW w:w="2794" w:type="dxa"/>
          </w:tcPr>
          <w:p w14:paraId="3A77F907" w14:textId="0F03E68B" w:rsidR="00287C4A" w:rsidRPr="006E0F4C" w:rsidRDefault="00287C4A" w:rsidP="0044246E">
            <w:pPr>
              <w:spacing w:line="276" w:lineRule="auto"/>
              <w:jc w:val="both"/>
              <w:rPr>
                <w:sz w:val="20"/>
                <w:lang w:val="fr-FR"/>
              </w:rPr>
            </w:pPr>
          </w:p>
        </w:tc>
      </w:tr>
      <w:tr w:rsidR="00287C4A" w:rsidRPr="006E0F4C" w14:paraId="3D40091D" w14:textId="77777777" w:rsidTr="003A3B30">
        <w:tblPrEx>
          <w:tblLook w:val="06A0" w:firstRow="1" w:lastRow="0" w:firstColumn="1" w:lastColumn="0" w:noHBand="1" w:noVBand="1"/>
        </w:tblPrEx>
        <w:trPr>
          <w:gridAfter w:val="1"/>
          <w:wAfter w:w="29" w:type="dxa"/>
          <w:trHeight w:val="384"/>
        </w:trPr>
        <w:tc>
          <w:tcPr>
            <w:tcW w:w="3522" w:type="dxa"/>
            <w:gridSpan w:val="2"/>
            <w:vMerge/>
          </w:tcPr>
          <w:p w14:paraId="08484B2D" w14:textId="50694138" w:rsidR="00287C4A" w:rsidRPr="006E0F4C" w:rsidRDefault="00287C4A" w:rsidP="00AA2ADC">
            <w:pPr>
              <w:spacing w:line="276" w:lineRule="auto"/>
              <w:rPr>
                <w:sz w:val="20"/>
                <w:lang w:val="fr-FR"/>
              </w:rPr>
            </w:pPr>
          </w:p>
        </w:tc>
        <w:tc>
          <w:tcPr>
            <w:tcW w:w="3006" w:type="dxa"/>
            <w:gridSpan w:val="2"/>
          </w:tcPr>
          <w:p w14:paraId="124561D8" w14:textId="77777777" w:rsidR="00287C4A" w:rsidRPr="006E0F4C" w:rsidRDefault="00287C4A" w:rsidP="0044246E">
            <w:pPr>
              <w:spacing w:line="276" w:lineRule="auto"/>
              <w:jc w:val="both"/>
              <w:rPr>
                <w:sz w:val="20"/>
                <w:lang w:val="fr-FR"/>
              </w:rPr>
            </w:pPr>
          </w:p>
          <w:p w14:paraId="1F231DF0" w14:textId="77777777" w:rsidR="00287C4A" w:rsidRPr="006E0F4C" w:rsidRDefault="00287C4A" w:rsidP="0044246E">
            <w:pPr>
              <w:spacing w:line="276" w:lineRule="auto"/>
              <w:jc w:val="both"/>
              <w:rPr>
                <w:sz w:val="20"/>
                <w:lang w:val="fr-FR"/>
              </w:rPr>
            </w:pPr>
          </w:p>
          <w:p w14:paraId="26FC7928" w14:textId="0AC76966" w:rsidR="00287C4A" w:rsidRPr="006E0F4C" w:rsidRDefault="00287C4A" w:rsidP="0044246E">
            <w:pPr>
              <w:spacing w:line="276" w:lineRule="auto"/>
              <w:jc w:val="both"/>
              <w:rPr>
                <w:sz w:val="20"/>
                <w:lang w:val="fr-FR"/>
              </w:rPr>
            </w:pPr>
          </w:p>
        </w:tc>
        <w:tc>
          <w:tcPr>
            <w:tcW w:w="2794" w:type="dxa"/>
          </w:tcPr>
          <w:p w14:paraId="035A60CB" w14:textId="23B00CD5" w:rsidR="00287C4A" w:rsidRPr="006E0F4C" w:rsidRDefault="00287C4A" w:rsidP="0044246E">
            <w:pPr>
              <w:spacing w:line="276" w:lineRule="auto"/>
              <w:jc w:val="both"/>
              <w:rPr>
                <w:sz w:val="20"/>
                <w:lang w:val="fr-FR"/>
              </w:rPr>
            </w:pPr>
          </w:p>
        </w:tc>
      </w:tr>
      <w:tr w:rsidR="00287C4A" w:rsidRPr="006E0F4C" w14:paraId="28A80A19" w14:textId="77777777" w:rsidTr="003A3B30">
        <w:tblPrEx>
          <w:tblLook w:val="06A0" w:firstRow="1" w:lastRow="0" w:firstColumn="1" w:lastColumn="0" w:noHBand="1" w:noVBand="1"/>
        </w:tblPrEx>
        <w:trPr>
          <w:gridAfter w:val="1"/>
          <w:wAfter w:w="29" w:type="dxa"/>
          <w:trHeight w:val="384"/>
        </w:trPr>
        <w:tc>
          <w:tcPr>
            <w:tcW w:w="3522" w:type="dxa"/>
            <w:gridSpan w:val="2"/>
            <w:vMerge w:val="restart"/>
          </w:tcPr>
          <w:p w14:paraId="57FC6C57" w14:textId="77777777" w:rsidR="00C63EDF" w:rsidRPr="006E0F4C" w:rsidRDefault="00C63EDF" w:rsidP="00AA2ADC">
            <w:pPr>
              <w:spacing w:line="276" w:lineRule="auto"/>
              <w:rPr>
                <w:sz w:val="14"/>
                <w:szCs w:val="14"/>
                <w:lang w:val="fr-FR"/>
              </w:rPr>
            </w:pPr>
          </w:p>
          <w:p w14:paraId="5D3A3228" w14:textId="214FEB59" w:rsidR="00287C4A" w:rsidRPr="006E0F4C" w:rsidRDefault="00A9260F" w:rsidP="00AA2ADC">
            <w:pPr>
              <w:spacing w:line="276" w:lineRule="auto"/>
              <w:rPr>
                <w:sz w:val="14"/>
                <w:szCs w:val="14"/>
                <w:lang w:val="fr-FR"/>
              </w:rPr>
            </w:pPr>
            <w:r w:rsidRPr="006E0F4C">
              <w:rPr>
                <w:sz w:val="14"/>
                <w:szCs w:val="14"/>
                <w:lang w:val="fr-FR"/>
              </w:rPr>
              <w:t>(</w:t>
            </w:r>
            <w:r w:rsidR="00D13023" w:rsidRPr="006E0F4C">
              <w:rPr>
                <w:sz w:val="14"/>
                <w:szCs w:val="14"/>
                <w:lang w:val="fr-FR"/>
              </w:rPr>
              <w:t xml:space="preserve">Piste d’action </w:t>
            </w:r>
            <w:r w:rsidRPr="006E0F4C">
              <w:rPr>
                <w:sz w:val="14"/>
                <w:szCs w:val="14"/>
                <w:lang w:val="fr-FR"/>
              </w:rPr>
              <w:t>3)</w:t>
            </w:r>
          </w:p>
        </w:tc>
        <w:tc>
          <w:tcPr>
            <w:tcW w:w="3006" w:type="dxa"/>
            <w:gridSpan w:val="2"/>
          </w:tcPr>
          <w:p w14:paraId="376F6DE7" w14:textId="77777777" w:rsidR="00287C4A" w:rsidRPr="006E0F4C" w:rsidRDefault="00287C4A" w:rsidP="0044246E">
            <w:pPr>
              <w:spacing w:line="276" w:lineRule="auto"/>
              <w:jc w:val="both"/>
              <w:rPr>
                <w:sz w:val="20"/>
                <w:lang w:val="fr-FR"/>
              </w:rPr>
            </w:pPr>
          </w:p>
          <w:p w14:paraId="25580505" w14:textId="77777777" w:rsidR="00287C4A" w:rsidRPr="006E0F4C" w:rsidRDefault="00287C4A" w:rsidP="0044246E">
            <w:pPr>
              <w:spacing w:line="276" w:lineRule="auto"/>
              <w:jc w:val="both"/>
              <w:rPr>
                <w:sz w:val="20"/>
                <w:lang w:val="fr-FR"/>
              </w:rPr>
            </w:pPr>
          </w:p>
          <w:p w14:paraId="1CA30EF6" w14:textId="48D81986" w:rsidR="00287C4A" w:rsidRPr="006E0F4C" w:rsidRDefault="00287C4A" w:rsidP="0044246E">
            <w:pPr>
              <w:spacing w:line="276" w:lineRule="auto"/>
              <w:jc w:val="both"/>
              <w:rPr>
                <w:sz w:val="20"/>
                <w:lang w:val="fr-FR"/>
              </w:rPr>
            </w:pPr>
          </w:p>
        </w:tc>
        <w:tc>
          <w:tcPr>
            <w:tcW w:w="2794" w:type="dxa"/>
          </w:tcPr>
          <w:p w14:paraId="3681B275" w14:textId="77777777" w:rsidR="00287C4A" w:rsidRPr="006E0F4C" w:rsidRDefault="00287C4A" w:rsidP="0044246E">
            <w:pPr>
              <w:spacing w:line="276" w:lineRule="auto"/>
              <w:jc w:val="both"/>
              <w:rPr>
                <w:sz w:val="20"/>
                <w:lang w:val="fr-FR"/>
              </w:rPr>
            </w:pPr>
          </w:p>
        </w:tc>
      </w:tr>
      <w:tr w:rsidR="00287C4A" w:rsidRPr="006E0F4C" w14:paraId="2632C1C9" w14:textId="77777777" w:rsidTr="003A3B30">
        <w:tblPrEx>
          <w:tblLook w:val="06A0" w:firstRow="1" w:lastRow="0" w:firstColumn="1" w:lastColumn="0" w:noHBand="1" w:noVBand="1"/>
        </w:tblPrEx>
        <w:trPr>
          <w:gridAfter w:val="1"/>
          <w:wAfter w:w="29" w:type="dxa"/>
          <w:trHeight w:val="384"/>
        </w:trPr>
        <w:tc>
          <w:tcPr>
            <w:tcW w:w="3522" w:type="dxa"/>
            <w:gridSpan w:val="2"/>
            <w:vMerge/>
          </w:tcPr>
          <w:p w14:paraId="00E14C5B" w14:textId="70F7DF87" w:rsidR="00287C4A" w:rsidRPr="006E0F4C" w:rsidRDefault="00287C4A" w:rsidP="00AA2ADC">
            <w:pPr>
              <w:spacing w:line="276" w:lineRule="auto"/>
              <w:rPr>
                <w:sz w:val="20"/>
                <w:lang w:val="fr-FR"/>
              </w:rPr>
            </w:pPr>
          </w:p>
        </w:tc>
        <w:tc>
          <w:tcPr>
            <w:tcW w:w="3006" w:type="dxa"/>
            <w:gridSpan w:val="2"/>
          </w:tcPr>
          <w:p w14:paraId="7943C71C" w14:textId="77777777" w:rsidR="00287C4A" w:rsidRPr="006E0F4C" w:rsidRDefault="00287C4A" w:rsidP="0044246E">
            <w:pPr>
              <w:spacing w:line="276" w:lineRule="auto"/>
              <w:jc w:val="both"/>
              <w:rPr>
                <w:sz w:val="20"/>
                <w:lang w:val="fr-FR"/>
              </w:rPr>
            </w:pPr>
          </w:p>
          <w:p w14:paraId="364A84A9" w14:textId="77777777" w:rsidR="00287C4A" w:rsidRPr="006E0F4C" w:rsidRDefault="00287C4A" w:rsidP="0044246E">
            <w:pPr>
              <w:spacing w:line="276" w:lineRule="auto"/>
              <w:jc w:val="both"/>
              <w:rPr>
                <w:sz w:val="20"/>
                <w:lang w:val="fr-FR"/>
              </w:rPr>
            </w:pPr>
          </w:p>
          <w:p w14:paraId="18DE67C5" w14:textId="383A7941" w:rsidR="00287C4A" w:rsidRPr="006E0F4C" w:rsidRDefault="00287C4A" w:rsidP="0044246E">
            <w:pPr>
              <w:spacing w:line="276" w:lineRule="auto"/>
              <w:jc w:val="both"/>
              <w:rPr>
                <w:sz w:val="20"/>
                <w:lang w:val="fr-FR"/>
              </w:rPr>
            </w:pPr>
          </w:p>
        </w:tc>
        <w:tc>
          <w:tcPr>
            <w:tcW w:w="2794" w:type="dxa"/>
          </w:tcPr>
          <w:p w14:paraId="513CD7E1" w14:textId="4FA4F8BA" w:rsidR="00287C4A" w:rsidRPr="006E0F4C" w:rsidRDefault="00287C4A" w:rsidP="0044246E">
            <w:pPr>
              <w:spacing w:line="276" w:lineRule="auto"/>
              <w:jc w:val="both"/>
              <w:rPr>
                <w:sz w:val="20"/>
                <w:lang w:val="fr-FR"/>
              </w:rPr>
            </w:pPr>
          </w:p>
        </w:tc>
      </w:tr>
      <w:tr w:rsidR="00287C4A" w:rsidRPr="006E0F4C" w14:paraId="1D3D5BBB" w14:textId="77777777" w:rsidTr="003A3B30">
        <w:tblPrEx>
          <w:tblLook w:val="06A0" w:firstRow="1" w:lastRow="0" w:firstColumn="1" w:lastColumn="0" w:noHBand="1" w:noVBand="1"/>
        </w:tblPrEx>
        <w:trPr>
          <w:gridAfter w:val="1"/>
          <w:wAfter w:w="29" w:type="dxa"/>
          <w:trHeight w:val="384"/>
        </w:trPr>
        <w:tc>
          <w:tcPr>
            <w:tcW w:w="3522" w:type="dxa"/>
            <w:gridSpan w:val="2"/>
            <w:vMerge/>
          </w:tcPr>
          <w:p w14:paraId="7CCC6693" w14:textId="77777777" w:rsidR="00287C4A" w:rsidRPr="006E0F4C" w:rsidRDefault="00287C4A" w:rsidP="00AA2ADC">
            <w:pPr>
              <w:spacing w:line="276" w:lineRule="auto"/>
              <w:rPr>
                <w:sz w:val="20"/>
                <w:lang w:val="fr-FR"/>
              </w:rPr>
            </w:pPr>
          </w:p>
        </w:tc>
        <w:tc>
          <w:tcPr>
            <w:tcW w:w="3006" w:type="dxa"/>
            <w:gridSpan w:val="2"/>
          </w:tcPr>
          <w:p w14:paraId="41FF7353" w14:textId="77777777" w:rsidR="00287C4A" w:rsidRPr="006E0F4C" w:rsidRDefault="00287C4A" w:rsidP="0044246E">
            <w:pPr>
              <w:spacing w:line="276" w:lineRule="auto"/>
              <w:jc w:val="both"/>
              <w:rPr>
                <w:sz w:val="20"/>
                <w:lang w:val="fr-FR"/>
              </w:rPr>
            </w:pPr>
          </w:p>
          <w:p w14:paraId="68DC2706" w14:textId="77777777" w:rsidR="00287C4A" w:rsidRPr="006E0F4C" w:rsidRDefault="00287C4A" w:rsidP="0044246E">
            <w:pPr>
              <w:spacing w:line="276" w:lineRule="auto"/>
              <w:jc w:val="both"/>
              <w:rPr>
                <w:sz w:val="20"/>
                <w:lang w:val="fr-FR"/>
              </w:rPr>
            </w:pPr>
          </w:p>
          <w:p w14:paraId="48881CF3" w14:textId="7FF804C6" w:rsidR="00287C4A" w:rsidRPr="006E0F4C" w:rsidRDefault="00287C4A" w:rsidP="0044246E">
            <w:pPr>
              <w:spacing w:line="276" w:lineRule="auto"/>
              <w:jc w:val="both"/>
              <w:rPr>
                <w:sz w:val="20"/>
                <w:lang w:val="fr-FR"/>
              </w:rPr>
            </w:pPr>
          </w:p>
        </w:tc>
        <w:tc>
          <w:tcPr>
            <w:tcW w:w="2794" w:type="dxa"/>
          </w:tcPr>
          <w:p w14:paraId="28CB6062" w14:textId="77777777" w:rsidR="00287C4A" w:rsidRPr="006E0F4C" w:rsidRDefault="00287C4A" w:rsidP="0044246E">
            <w:pPr>
              <w:spacing w:line="276" w:lineRule="auto"/>
              <w:jc w:val="both"/>
              <w:rPr>
                <w:sz w:val="20"/>
                <w:lang w:val="fr-FR"/>
              </w:rPr>
            </w:pPr>
          </w:p>
        </w:tc>
      </w:tr>
      <w:tr w:rsidR="0096387B" w:rsidRPr="006E0F4C" w14:paraId="06B05132" w14:textId="77777777" w:rsidTr="003A3B30">
        <w:tblPrEx>
          <w:tblLook w:val="06A0" w:firstRow="1" w:lastRow="0" w:firstColumn="1" w:lastColumn="0" w:noHBand="1" w:noVBand="1"/>
        </w:tblPrEx>
        <w:trPr>
          <w:gridAfter w:val="1"/>
          <w:wAfter w:w="29" w:type="dxa"/>
          <w:trHeight w:val="3288"/>
        </w:trPr>
        <w:tc>
          <w:tcPr>
            <w:tcW w:w="9322" w:type="dxa"/>
            <w:gridSpan w:val="5"/>
            <w:tcBorders>
              <w:bottom w:val="single" w:sz="4" w:space="0" w:color="auto"/>
            </w:tcBorders>
          </w:tcPr>
          <w:p w14:paraId="46E7A053" w14:textId="39ABFE22" w:rsidR="00373109" w:rsidRPr="006E0F4C" w:rsidRDefault="00D13023" w:rsidP="00373109">
            <w:pPr>
              <w:spacing w:line="276" w:lineRule="auto"/>
              <w:jc w:val="both"/>
              <w:rPr>
                <w:sz w:val="22"/>
                <w:szCs w:val="22"/>
                <w:lang w:val="fr-FR"/>
              </w:rPr>
            </w:pPr>
            <w:r w:rsidRPr="006E0F4C">
              <w:rPr>
                <w:b/>
                <w:sz w:val="22"/>
                <w:szCs w:val="22"/>
                <w:lang w:val="fr-FR"/>
              </w:rPr>
              <w:t xml:space="preserve">Veuillez expliquer brièvement la corrélation entre les lignes d'action, les indicateurs établis et les résultats attendus du projet (cadre logique) </w:t>
            </w:r>
            <w:r w:rsidRPr="006E0F4C">
              <w:rPr>
                <w:bCs/>
                <w:sz w:val="20"/>
                <w:lang w:val="fr-FR"/>
              </w:rPr>
              <w:t>(une demi-page au maximum).</w:t>
            </w:r>
            <w:r w:rsidRPr="006E0F4C">
              <w:rPr>
                <w:b/>
                <w:sz w:val="20"/>
                <w:lang w:val="fr-FR"/>
              </w:rPr>
              <w:t xml:space="preserve"> </w:t>
            </w:r>
          </w:p>
          <w:p w14:paraId="7E649581" w14:textId="43DC2637" w:rsidR="00AE7BFB" w:rsidRPr="006E0F4C" w:rsidRDefault="00AE7BFB" w:rsidP="00373109">
            <w:pPr>
              <w:spacing w:line="276" w:lineRule="auto"/>
              <w:jc w:val="both"/>
              <w:rPr>
                <w:sz w:val="22"/>
                <w:szCs w:val="22"/>
                <w:lang w:val="fr-FR"/>
              </w:rPr>
            </w:pPr>
          </w:p>
          <w:p w14:paraId="6FB2F746" w14:textId="3FC53CD4" w:rsidR="00AB3DBA" w:rsidRPr="006E0F4C" w:rsidRDefault="00AB3DBA" w:rsidP="00373109">
            <w:pPr>
              <w:spacing w:line="276" w:lineRule="auto"/>
              <w:jc w:val="both"/>
              <w:rPr>
                <w:lang w:val="fr-FR"/>
              </w:rPr>
            </w:pPr>
          </w:p>
          <w:p w14:paraId="0CBB695C" w14:textId="1B1A648C" w:rsidR="00AB3DBA" w:rsidRPr="006E0F4C" w:rsidRDefault="00AB3DBA" w:rsidP="00373109">
            <w:pPr>
              <w:spacing w:line="276" w:lineRule="auto"/>
              <w:jc w:val="both"/>
              <w:rPr>
                <w:sz w:val="22"/>
                <w:szCs w:val="22"/>
                <w:lang w:val="fr-FR"/>
              </w:rPr>
            </w:pPr>
          </w:p>
          <w:p w14:paraId="5E90901A" w14:textId="77777777" w:rsidR="00AB3DBA" w:rsidRPr="006E0F4C" w:rsidRDefault="00AB3DBA" w:rsidP="00373109">
            <w:pPr>
              <w:spacing w:line="276" w:lineRule="auto"/>
              <w:jc w:val="both"/>
              <w:rPr>
                <w:sz w:val="22"/>
                <w:szCs w:val="22"/>
                <w:lang w:val="fr-FR"/>
              </w:rPr>
            </w:pPr>
          </w:p>
          <w:p w14:paraId="0E2A4546" w14:textId="5677A451" w:rsidR="00373109" w:rsidRPr="006E0F4C" w:rsidRDefault="00373109" w:rsidP="00373109">
            <w:pPr>
              <w:spacing w:line="276" w:lineRule="auto"/>
              <w:jc w:val="both"/>
              <w:rPr>
                <w:sz w:val="22"/>
                <w:szCs w:val="22"/>
                <w:lang w:val="fr-FR"/>
              </w:rPr>
            </w:pPr>
          </w:p>
        </w:tc>
      </w:tr>
      <w:tr w:rsidR="00B95EE7" w:rsidRPr="006E0F4C" w14:paraId="13F8C4DE" w14:textId="77777777" w:rsidTr="003A3B30">
        <w:tc>
          <w:tcPr>
            <w:tcW w:w="9351" w:type="dxa"/>
            <w:gridSpan w:val="6"/>
            <w:shd w:val="clear" w:color="auto" w:fill="D9D9D9" w:themeFill="background1" w:themeFillShade="D9"/>
          </w:tcPr>
          <w:p w14:paraId="7EC352D6" w14:textId="3319ED80" w:rsidR="00B95EE7" w:rsidRPr="006E0F4C" w:rsidRDefault="00D13023" w:rsidP="00740CBE">
            <w:pPr>
              <w:pStyle w:val="PargrafodaLista"/>
              <w:keepNext/>
              <w:numPr>
                <w:ilvl w:val="0"/>
                <w:numId w:val="32"/>
              </w:numPr>
              <w:spacing w:line="276" w:lineRule="auto"/>
              <w:ind w:left="357" w:hanging="357"/>
              <w:rPr>
                <w:b/>
                <w:sz w:val="24"/>
                <w:lang w:val="fr-FR"/>
              </w:rPr>
            </w:pPr>
            <w:r w:rsidRPr="006E0F4C">
              <w:rPr>
                <w:b/>
                <w:sz w:val="24"/>
                <w:lang w:val="fr-FR"/>
              </w:rPr>
              <w:t xml:space="preserve">Indicateur(s) de valeur ajoutée de la Coopération Triangulaire </w:t>
            </w:r>
            <w:r w:rsidRPr="006E0F4C">
              <w:rPr>
                <w:bCs/>
                <w:sz w:val="20"/>
                <w:lang w:val="fr-FR"/>
              </w:rPr>
              <w:t>(une demi-page au maximum).</w:t>
            </w:r>
          </w:p>
          <w:p w14:paraId="264DDBDF" w14:textId="6648AE05" w:rsidR="00B95EE7" w:rsidRPr="006E0F4C" w:rsidRDefault="00D13023" w:rsidP="00C63EDF">
            <w:pPr>
              <w:keepNext/>
              <w:spacing w:line="276" w:lineRule="auto"/>
              <w:jc w:val="both"/>
              <w:rPr>
                <w:sz w:val="18"/>
                <w:szCs w:val="18"/>
                <w:lang w:val="fr-FR"/>
              </w:rPr>
            </w:pPr>
            <w:r w:rsidRPr="006E0F4C">
              <w:rPr>
                <w:sz w:val="18"/>
                <w:szCs w:val="18"/>
                <w:lang w:val="fr-FR"/>
              </w:rPr>
              <w:t xml:space="preserve">En outre, fournissez au moins un résultat attendu et son indicateur respectif, qui devrait viser à identifier la valeur ajoutée de CTr dans ce projet. Si nécessaire, ajoutez des indicateurs au tableau proposé.  </w:t>
            </w:r>
          </w:p>
        </w:tc>
      </w:tr>
      <w:tr w:rsidR="00C323E3" w:rsidRPr="006E0F4C" w14:paraId="56D20358" w14:textId="77777777" w:rsidTr="003A3B30">
        <w:tc>
          <w:tcPr>
            <w:tcW w:w="3020" w:type="dxa"/>
            <w:shd w:val="clear" w:color="auto" w:fill="F2F2F2" w:themeFill="background1" w:themeFillShade="F2"/>
          </w:tcPr>
          <w:p w14:paraId="41E7E5EA" w14:textId="77777777" w:rsidR="00C323E3" w:rsidRPr="006E0F4C" w:rsidRDefault="00C323E3">
            <w:pPr>
              <w:rPr>
                <w:sz w:val="22"/>
                <w:lang w:val="fr-FR"/>
              </w:rPr>
            </w:pPr>
          </w:p>
        </w:tc>
        <w:tc>
          <w:tcPr>
            <w:tcW w:w="3020" w:type="dxa"/>
            <w:gridSpan w:val="2"/>
            <w:shd w:val="clear" w:color="auto" w:fill="F2F2F2" w:themeFill="background1" w:themeFillShade="F2"/>
          </w:tcPr>
          <w:p w14:paraId="786C164D" w14:textId="28271054" w:rsidR="00C323E3" w:rsidRPr="006E0F4C" w:rsidRDefault="00D13023">
            <w:pPr>
              <w:rPr>
                <w:b/>
                <w:bCs/>
                <w:sz w:val="22"/>
                <w:lang w:val="fr-FR"/>
              </w:rPr>
            </w:pPr>
            <w:r w:rsidRPr="006E0F4C">
              <w:rPr>
                <w:b/>
                <w:bCs/>
                <w:sz w:val="22"/>
                <w:lang w:val="fr-FR"/>
              </w:rPr>
              <w:t>Résultat attendu</w:t>
            </w:r>
          </w:p>
        </w:tc>
        <w:tc>
          <w:tcPr>
            <w:tcW w:w="3311" w:type="dxa"/>
            <w:gridSpan w:val="3"/>
            <w:shd w:val="clear" w:color="auto" w:fill="F2F2F2" w:themeFill="background1" w:themeFillShade="F2"/>
          </w:tcPr>
          <w:p w14:paraId="65A06F12" w14:textId="2F6CE140" w:rsidR="00C323E3" w:rsidRPr="006E0F4C" w:rsidRDefault="00C323E3" w:rsidP="00D13023">
            <w:pPr>
              <w:tabs>
                <w:tab w:val="center" w:pos="1547"/>
              </w:tabs>
              <w:rPr>
                <w:b/>
                <w:bCs/>
                <w:sz w:val="22"/>
                <w:lang w:val="fr-FR"/>
              </w:rPr>
            </w:pPr>
            <w:r w:rsidRPr="006E0F4C">
              <w:rPr>
                <w:b/>
                <w:bCs/>
                <w:sz w:val="22"/>
                <w:lang w:val="fr-FR"/>
              </w:rPr>
              <w:t>Indica</w:t>
            </w:r>
            <w:r w:rsidR="00D13023" w:rsidRPr="006E0F4C">
              <w:rPr>
                <w:b/>
                <w:bCs/>
                <w:sz w:val="22"/>
                <w:lang w:val="fr-FR"/>
              </w:rPr>
              <w:t>teur</w:t>
            </w:r>
            <w:r w:rsidR="00D13023" w:rsidRPr="006E0F4C">
              <w:rPr>
                <w:b/>
                <w:bCs/>
                <w:sz w:val="22"/>
                <w:lang w:val="fr-FR"/>
              </w:rPr>
              <w:tab/>
            </w:r>
          </w:p>
        </w:tc>
      </w:tr>
      <w:tr w:rsidR="00C323E3" w:rsidRPr="006E0F4C" w14:paraId="14BF8503" w14:textId="77777777" w:rsidTr="003A3B30">
        <w:trPr>
          <w:trHeight w:val="1134"/>
        </w:trPr>
        <w:tc>
          <w:tcPr>
            <w:tcW w:w="3020" w:type="dxa"/>
            <w:vMerge w:val="restart"/>
          </w:tcPr>
          <w:p w14:paraId="51D71FD5" w14:textId="418C3BD8" w:rsidR="00C323E3" w:rsidRPr="006E0F4C" w:rsidRDefault="00D13023">
            <w:pPr>
              <w:rPr>
                <w:b/>
                <w:bCs/>
                <w:sz w:val="22"/>
                <w:lang w:val="fr-FR"/>
              </w:rPr>
            </w:pPr>
            <w:r w:rsidRPr="006E0F4C">
              <w:rPr>
                <w:b/>
                <w:bCs/>
                <w:sz w:val="22"/>
                <w:lang w:val="fr-FR"/>
              </w:rPr>
              <w:t>Valeur ajoutée</w:t>
            </w:r>
            <w:r w:rsidR="00C323E3" w:rsidRPr="006E0F4C">
              <w:rPr>
                <w:b/>
                <w:bCs/>
                <w:sz w:val="22"/>
                <w:lang w:val="fr-FR"/>
              </w:rPr>
              <w:t xml:space="preserve"> </w:t>
            </w:r>
          </w:p>
        </w:tc>
        <w:tc>
          <w:tcPr>
            <w:tcW w:w="3020" w:type="dxa"/>
            <w:gridSpan w:val="2"/>
          </w:tcPr>
          <w:p w14:paraId="47E18BC7" w14:textId="2221FCB0" w:rsidR="00C323E3" w:rsidRPr="006E0F4C" w:rsidRDefault="00C323E3">
            <w:pPr>
              <w:rPr>
                <w:sz w:val="22"/>
                <w:lang w:val="fr-FR"/>
              </w:rPr>
            </w:pPr>
          </w:p>
          <w:p w14:paraId="0CE7C10F" w14:textId="77777777" w:rsidR="006B63B2" w:rsidRPr="006E0F4C" w:rsidRDefault="006B63B2">
            <w:pPr>
              <w:rPr>
                <w:sz w:val="22"/>
                <w:lang w:val="fr-FR"/>
              </w:rPr>
            </w:pPr>
          </w:p>
          <w:p w14:paraId="44ED188D" w14:textId="29A55CB0" w:rsidR="0086694D" w:rsidRPr="006E0F4C" w:rsidRDefault="0086694D">
            <w:pPr>
              <w:rPr>
                <w:sz w:val="22"/>
                <w:lang w:val="fr-FR"/>
              </w:rPr>
            </w:pPr>
          </w:p>
        </w:tc>
        <w:tc>
          <w:tcPr>
            <w:tcW w:w="3311" w:type="dxa"/>
            <w:gridSpan w:val="3"/>
          </w:tcPr>
          <w:p w14:paraId="56D3C1D2" w14:textId="77777777" w:rsidR="00C323E3" w:rsidRPr="006E0F4C" w:rsidRDefault="00C323E3">
            <w:pPr>
              <w:rPr>
                <w:sz w:val="22"/>
                <w:lang w:val="fr-FR"/>
              </w:rPr>
            </w:pPr>
          </w:p>
        </w:tc>
      </w:tr>
      <w:tr w:rsidR="00C323E3" w:rsidRPr="006E0F4C" w14:paraId="3269F763" w14:textId="77777777" w:rsidTr="003A3B30">
        <w:trPr>
          <w:trHeight w:val="1134"/>
        </w:trPr>
        <w:tc>
          <w:tcPr>
            <w:tcW w:w="3020" w:type="dxa"/>
            <w:vMerge/>
          </w:tcPr>
          <w:p w14:paraId="125E70E6" w14:textId="77777777" w:rsidR="00C323E3" w:rsidRPr="006E0F4C" w:rsidRDefault="00C323E3">
            <w:pPr>
              <w:rPr>
                <w:sz w:val="22"/>
                <w:lang w:val="fr-FR"/>
              </w:rPr>
            </w:pPr>
          </w:p>
        </w:tc>
        <w:tc>
          <w:tcPr>
            <w:tcW w:w="3020" w:type="dxa"/>
            <w:gridSpan w:val="2"/>
          </w:tcPr>
          <w:p w14:paraId="766B190F" w14:textId="31E61D1D" w:rsidR="00C323E3" w:rsidRPr="006E0F4C" w:rsidRDefault="00C323E3">
            <w:pPr>
              <w:rPr>
                <w:sz w:val="22"/>
                <w:lang w:val="fr-FR"/>
              </w:rPr>
            </w:pPr>
          </w:p>
          <w:p w14:paraId="63F7B202" w14:textId="77777777" w:rsidR="006B63B2" w:rsidRPr="006E0F4C" w:rsidRDefault="006B63B2">
            <w:pPr>
              <w:rPr>
                <w:sz w:val="22"/>
                <w:lang w:val="fr-FR"/>
              </w:rPr>
            </w:pPr>
          </w:p>
          <w:p w14:paraId="4C1DF2DB" w14:textId="32BC21D8" w:rsidR="0086694D" w:rsidRPr="006E0F4C" w:rsidRDefault="0086694D">
            <w:pPr>
              <w:rPr>
                <w:sz w:val="22"/>
                <w:lang w:val="fr-FR"/>
              </w:rPr>
            </w:pPr>
          </w:p>
        </w:tc>
        <w:tc>
          <w:tcPr>
            <w:tcW w:w="3311" w:type="dxa"/>
            <w:gridSpan w:val="3"/>
          </w:tcPr>
          <w:p w14:paraId="33FAAA74" w14:textId="77777777" w:rsidR="00C323E3" w:rsidRPr="006E0F4C" w:rsidRDefault="00C323E3">
            <w:pPr>
              <w:rPr>
                <w:sz w:val="22"/>
                <w:lang w:val="fr-FR"/>
              </w:rPr>
            </w:pPr>
          </w:p>
        </w:tc>
      </w:tr>
    </w:tbl>
    <w:p w14:paraId="355D1DE5" w14:textId="6B95ADBC" w:rsidR="00B95EE7" w:rsidRPr="006E0F4C" w:rsidRDefault="00B95EE7">
      <w:pPr>
        <w:rPr>
          <w:sz w:val="22"/>
          <w:lang w:val="fr-FR"/>
        </w:rPr>
      </w:pPr>
    </w:p>
    <w:p w14:paraId="24125A3F" w14:textId="77777777" w:rsidR="00B95EE7" w:rsidRPr="006E0F4C" w:rsidRDefault="00B95EE7">
      <w:pPr>
        <w:rPr>
          <w:sz w:val="22"/>
          <w:lang w:val="fr-FR"/>
        </w:rPr>
      </w:pPr>
    </w:p>
    <w:tbl>
      <w:tblPr>
        <w:tblStyle w:val="Tabelacomgrade"/>
        <w:tblW w:w="9322" w:type="dxa"/>
        <w:tblLook w:val="06A0" w:firstRow="1" w:lastRow="0" w:firstColumn="1" w:lastColumn="0" w:noHBand="1" w:noVBand="1"/>
      </w:tblPr>
      <w:tblGrid>
        <w:gridCol w:w="9322"/>
      </w:tblGrid>
      <w:tr w:rsidR="0096387B" w:rsidRPr="006E0F4C" w14:paraId="000D08BA" w14:textId="77777777" w:rsidTr="0044246E">
        <w:tc>
          <w:tcPr>
            <w:tcW w:w="9322" w:type="dxa"/>
            <w:tcBorders>
              <w:top w:val="single" w:sz="4" w:space="0" w:color="auto"/>
              <w:bottom w:val="single" w:sz="4" w:space="0" w:color="auto"/>
            </w:tcBorders>
            <w:shd w:val="clear" w:color="auto" w:fill="D9D9D9" w:themeFill="background1" w:themeFillShade="D9"/>
          </w:tcPr>
          <w:p w14:paraId="46AE9EC2" w14:textId="62AFDA51" w:rsidR="0096387B" w:rsidRPr="006E0F4C" w:rsidRDefault="00D13023" w:rsidP="00740CBE">
            <w:pPr>
              <w:pStyle w:val="PargrafodaLista"/>
              <w:keepNext/>
              <w:numPr>
                <w:ilvl w:val="0"/>
                <w:numId w:val="32"/>
              </w:numPr>
              <w:spacing w:line="276" w:lineRule="auto"/>
              <w:ind w:left="357" w:hanging="357"/>
              <w:rPr>
                <w:b/>
                <w:sz w:val="24"/>
                <w:lang w:val="fr-FR"/>
              </w:rPr>
            </w:pPr>
            <w:bookmarkStart w:id="5" w:name="_Hlk22739400"/>
            <w:r w:rsidRPr="006E0F4C">
              <w:rPr>
                <w:b/>
                <w:sz w:val="24"/>
                <w:lang w:val="fr-FR"/>
              </w:rPr>
              <w:lastRenderedPageBreak/>
              <w:t xml:space="preserve">Stratégie et approche de l'intervention </w:t>
            </w:r>
            <w:r w:rsidR="0096387B" w:rsidRPr="006E0F4C">
              <w:rPr>
                <w:sz w:val="18"/>
                <w:szCs w:val="18"/>
                <w:lang w:val="fr-FR"/>
              </w:rPr>
              <w:t>(</w:t>
            </w:r>
            <w:r w:rsidRPr="006E0F4C">
              <w:rPr>
                <w:sz w:val="18"/>
                <w:szCs w:val="18"/>
                <w:lang w:val="fr-FR"/>
              </w:rPr>
              <w:t>une page maximum</w:t>
            </w:r>
            <w:r w:rsidR="0096387B" w:rsidRPr="006E0F4C">
              <w:rPr>
                <w:sz w:val="18"/>
                <w:szCs w:val="18"/>
                <w:lang w:val="fr-FR"/>
              </w:rPr>
              <w:t>)</w:t>
            </w:r>
          </w:p>
          <w:p w14:paraId="340D5F47" w14:textId="4F5D3994" w:rsidR="00F15639" w:rsidRPr="006E0F4C" w:rsidRDefault="00D13023" w:rsidP="00C35F81">
            <w:pPr>
              <w:spacing w:line="276" w:lineRule="auto"/>
              <w:jc w:val="both"/>
              <w:rPr>
                <w:rStyle w:val="Nmerodepgina"/>
                <w:rFonts w:eastAsiaTheme="minorHAnsi" w:cstheme="minorBidi"/>
                <w:sz w:val="18"/>
                <w:szCs w:val="18"/>
                <w:lang w:val="fr-FR" w:eastAsia="en-US"/>
              </w:rPr>
            </w:pPr>
            <w:r w:rsidRPr="006E0F4C">
              <w:rPr>
                <w:rStyle w:val="Nmerodepgina"/>
                <w:rFonts w:eastAsiaTheme="minorHAnsi" w:cstheme="minorBidi"/>
                <w:sz w:val="18"/>
                <w:szCs w:val="18"/>
                <w:lang w:val="fr-FR"/>
              </w:rPr>
              <w:t>Décrivez en détail la stratégie et l'approche de l'intervention ainsi que les méthodologies qui seront utilisées dans le projet. Expliquez comment cette question a évolué pour devenir une question importante pour les politiques officielles de développement et comment elle s'applique à la région. Décrivez également comment vous prévoyez d'assurer l'appropriation des services de conseil fournis au partenaire bénéficiaire et comment assurer la durabilité du projet.</w:t>
            </w:r>
          </w:p>
        </w:tc>
      </w:tr>
      <w:tr w:rsidR="0096387B" w:rsidRPr="006E0F4C" w14:paraId="22145244" w14:textId="77777777" w:rsidTr="008373CC">
        <w:trPr>
          <w:trHeight w:val="3118"/>
        </w:trPr>
        <w:tc>
          <w:tcPr>
            <w:tcW w:w="9322" w:type="dxa"/>
            <w:tcBorders>
              <w:bottom w:val="single" w:sz="4" w:space="0" w:color="auto"/>
            </w:tcBorders>
          </w:tcPr>
          <w:p w14:paraId="60EF2984" w14:textId="77777777" w:rsidR="0096387B" w:rsidRPr="006E0F4C" w:rsidRDefault="0096387B" w:rsidP="0096387B">
            <w:pPr>
              <w:spacing w:line="276" w:lineRule="auto"/>
              <w:jc w:val="both"/>
              <w:rPr>
                <w:rStyle w:val="Nmerodepgina"/>
                <w:rFonts w:eastAsiaTheme="minorHAnsi" w:cstheme="minorBidi"/>
                <w:sz w:val="22"/>
                <w:szCs w:val="22"/>
                <w:lang w:val="fr-FR" w:eastAsia="en-US"/>
              </w:rPr>
            </w:pPr>
          </w:p>
          <w:p w14:paraId="577BF9A5" w14:textId="77777777" w:rsidR="00C35F81" w:rsidRPr="006E0F4C" w:rsidRDefault="00C35F81" w:rsidP="0096387B">
            <w:pPr>
              <w:spacing w:line="276" w:lineRule="auto"/>
              <w:jc w:val="both"/>
              <w:rPr>
                <w:rStyle w:val="Nmerodepgina"/>
                <w:rFonts w:eastAsiaTheme="minorHAnsi" w:cstheme="minorBidi"/>
                <w:sz w:val="22"/>
                <w:szCs w:val="22"/>
                <w:lang w:val="fr-FR" w:eastAsia="en-US"/>
              </w:rPr>
            </w:pPr>
          </w:p>
          <w:p w14:paraId="0F148A8F" w14:textId="66A8095C" w:rsidR="00C35F81" w:rsidRPr="006E0F4C" w:rsidRDefault="00C35F81" w:rsidP="0096387B">
            <w:pPr>
              <w:spacing w:line="276" w:lineRule="auto"/>
              <w:jc w:val="both"/>
              <w:rPr>
                <w:rStyle w:val="Nmerodepgina"/>
                <w:rFonts w:eastAsiaTheme="minorHAnsi" w:cstheme="minorBidi"/>
                <w:sz w:val="22"/>
                <w:szCs w:val="22"/>
                <w:lang w:val="fr-FR" w:eastAsia="en-US"/>
              </w:rPr>
            </w:pPr>
          </w:p>
        </w:tc>
      </w:tr>
      <w:bookmarkEnd w:id="5"/>
    </w:tbl>
    <w:p w14:paraId="4D5A4F5F" w14:textId="514D870E" w:rsidR="002548DA" w:rsidRPr="006E0F4C" w:rsidRDefault="002548DA">
      <w:pPr>
        <w:rPr>
          <w:sz w:val="22"/>
          <w:lang w:val="fr-FR"/>
        </w:rPr>
      </w:pPr>
    </w:p>
    <w:p w14:paraId="2643075E" w14:textId="77777777" w:rsidR="00C323E3" w:rsidRPr="006E0F4C" w:rsidRDefault="00C323E3">
      <w:pPr>
        <w:rPr>
          <w:sz w:val="22"/>
          <w:lang w:val="fr-FR"/>
        </w:rPr>
      </w:pPr>
    </w:p>
    <w:tbl>
      <w:tblPr>
        <w:tblStyle w:val="Tabelacomgrade"/>
        <w:tblW w:w="9322" w:type="dxa"/>
        <w:tblLook w:val="06A0" w:firstRow="1" w:lastRow="0" w:firstColumn="1" w:lastColumn="0" w:noHBand="1" w:noVBand="1"/>
      </w:tblPr>
      <w:tblGrid>
        <w:gridCol w:w="9322"/>
      </w:tblGrid>
      <w:tr w:rsidR="0096387B" w:rsidRPr="006E0F4C" w14:paraId="45D0AA93" w14:textId="77777777" w:rsidTr="0044246E">
        <w:tc>
          <w:tcPr>
            <w:tcW w:w="9322" w:type="dxa"/>
            <w:tcBorders>
              <w:top w:val="single" w:sz="4" w:space="0" w:color="auto"/>
              <w:bottom w:val="single" w:sz="4" w:space="0" w:color="auto"/>
            </w:tcBorders>
            <w:shd w:val="clear" w:color="auto" w:fill="D9D9D9" w:themeFill="background1" w:themeFillShade="D9"/>
          </w:tcPr>
          <w:p w14:paraId="72BAB341" w14:textId="5E4BD2A8" w:rsidR="0096387B" w:rsidRPr="006E0F4C" w:rsidRDefault="00D13023" w:rsidP="00740CBE">
            <w:pPr>
              <w:pStyle w:val="PargrafodaLista"/>
              <w:numPr>
                <w:ilvl w:val="0"/>
                <w:numId w:val="32"/>
              </w:numPr>
              <w:spacing w:line="276" w:lineRule="auto"/>
              <w:rPr>
                <w:b/>
                <w:sz w:val="24"/>
                <w:lang w:val="fr-FR"/>
              </w:rPr>
            </w:pPr>
            <w:r w:rsidRPr="006E0F4C">
              <w:rPr>
                <w:b/>
                <w:bCs/>
                <w:sz w:val="24"/>
                <w:lang w:val="fr-FR"/>
              </w:rPr>
              <w:t xml:space="preserve">Contexte et structure de la coopération entre les partenaires </w:t>
            </w:r>
            <w:r w:rsidR="00F9734D" w:rsidRPr="006E0F4C">
              <w:rPr>
                <w:sz w:val="18"/>
                <w:szCs w:val="18"/>
                <w:lang w:val="fr-FR"/>
              </w:rPr>
              <w:t>(</w:t>
            </w:r>
            <w:r w:rsidRPr="006E0F4C">
              <w:rPr>
                <w:sz w:val="18"/>
                <w:szCs w:val="18"/>
                <w:lang w:val="fr-FR"/>
              </w:rPr>
              <w:t>une page maximum)</w:t>
            </w:r>
          </w:p>
          <w:p w14:paraId="7F7BA75E" w14:textId="4956D73C" w:rsidR="0096387B" w:rsidRPr="006E0F4C" w:rsidRDefault="00D13023" w:rsidP="0096387B">
            <w:pPr>
              <w:spacing w:line="276" w:lineRule="auto"/>
              <w:jc w:val="both"/>
              <w:rPr>
                <w:rStyle w:val="Nmerodepgina"/>
                <w:rFonts w:eastAsiaTheme="minorHAnsi" w:cstheme="minorBidi"/>
                <w:sz w:val="18"/>
                <w:szCs w:val="18"/>
                <w:lang w:val="fr-FR" w:eastAsia="en-US"/>
              </w:rPr>
            </w:pPr>
            <w:r w:rsidRPr="006E0F4C">
              <w:rPr>
                <w:rStyle w:val="Nmerodepgina"/>
                <w:rFonts w:eastAsiaTheme="minorHAnsi"/>
                <w:sz w:val="18"/>
                <w:szCs w:val="18"/>
                <w:lang w:val="fr-FR"/>
              </w:rPr>
              <w:t>Mentionnez les expériences pertinentes (passées ou actuelles) liées au projet proposé. Décrivez les leçons tirées d'autres projets (bilatéraux et triangulaires), les initiatives précédentes liées au développement institutionnel et aux solutions techniques d'intérêt, ainsi que la structure institutionnelle disponible pour le projet. Le cas échéant, mentionnez également les objectifs connexes qui ont été fixés dans les accords bilatéraux, les commissions conjointes et/ou les forums régionaux.</w:t>
            </w:r>
          </w:p>
        </w:tc>
      </w:tr>
      <w:tr w:rsidR="0096387B" w:rsidRPr="006E0F4C" w14:paraId="5606EFA5" w14:textId="77777777" w:rsidTr="00440D69">
        <w:trPr>
          <w:trHeight w:val="3417"/>
        </w:trPr>
        <w:tc>
          <w:tcPr>
            <w:tcW w:w="9322" w:type="dxa"/>
            <w:tcBorders>
              <w:bottom w:val="single" w:sz="4" w:space="0" w:color="auto"/>
            </w:tcBorders>
          </w:tcPr>
          <w:p w14:paraId="1B6CCE68" w14:textId="77777777" w:rsidR="0096387B" w:rsidRPr="006E0F4C" w:rsidRDefault="0096387B" w:rsidP="0096387B">
            <w:pPr>
              <w:spacing w:line="276" w:lineRule="auto"/>
              <w:jc w:val="both"/>
              <w:rPr>
                <w:rStyle w:val="Nmerodepgina"/>
                <w:rFonts w:eastAsiaTheme="minorHAnsi" w:cstheme="minorBidi"/>
                <w:sz w:val="22"/>
                <w:szCs w:val="22"/>
                <w:lang w:val="fr-FR" w:eastAsia="en-US"/>
              </w:rPr>
            </w:pPr>
          </w:p>
          <w:p w14:paraId="212E2791" w14:textId="77777777" w:rsidR="00C35F81" w:rsidRPr="006E0F4C" w:rsidRDefault="00C35F81" w:rsidP="0096387B">
            <w:pPr>
              <w:spacing w:line="276" w:lineRule="auto"/>
              <w:jc w:val="both"/>
              <w:rPr>
                <w:rStyle w:val="Nmerodepgina"/>
                <w:rFonts w:eastAsiaTheme="minorHAnsi" w:cstheme="minorBidi"/>
                <w:sz w:val="22"/>
                <w:szCs w:val="22"/>
                <w:lang w:val="fr-FR" w:eastAsia="en-US"/>
              </w:rPr>
            </w:pPr>
          </w:p>
          <w:p w14:paraId="712C92C1" w14:textId="27A9339F" w:rsidR="00C35F81" w:rsidRPr="006E0F4C" w:rsidRDefault="00C35F81" w:rsidP="0096387B">
            <w:pPr>
              <w:spacing w:line="276" w:lineRule="auto"/>
              <w:jc w:val="both"/>
              <w:rPr>
                <w:rStyle w:val="Nmerodepgina"/>
                <w:rFonts w:eastAsiaTheme="minorHAnsi" w:cstheme="minorBidi"/>
                <w:sz w:val="22"/>
                <w:szCs w:val="22"/>
                <w:lang w:val="fr-FR" w:eastAsia="en-US"/>
              </w:rPr>
            </w:pPr>
          </w:p>
        </w:tc>
      </w:tr>
    </w:tbl>
    <w:p w14:paraId="1A99DD3C" w14:textId="2B158445" w:rsidR="002548DA" w:rsidRDefault="002548DA">
      <w:pPr>
        <w:rPr>
          <w:sz w:val="22"/>
          <w:lang w:val="fr-FR"/>
        </w:rPr>
      </w:pPr>
    </w:p>
    <w:p w14:paraId="73801791" w14:textId="141500FA" w:rsidR="006E0F4C" w:rsidRDefault="006E0F4C">
      <w:pPr>
        <w:rPr>
          <w:sz w:val="22"/>
          <w:lang w:val="fr-FR"/>
        </w:rPr>
      </w:pPr>
    </w:p>
    <w:p w14:paraId="49C96511" w14:textId="77777777" w:rsidR="006E0F4C" w:rsidRPr="006E0F4C" w:rsidRDefault="006E0F4C">
      <w:pPr>
        <w:rPr>
          <w:sz w:val="22"/>
          <w:lang w:val="fr-FR"/>
        </w:rPr>
      </w:pPr>
    </w:p>
    <w:tbl>
      <w:tblPr>
        <w:tblStyle w:val="Tabelacomgrade"/>
        <w:tblW w:w="9322" w:type="dxa"/>
        <w:tblLook w:val="06A0" w:firstRow="1" w:lastRow="0" w:firstColumn="1" w:lastColumn="0" w:noHBand="1" w:noVBand="1"/>
      </w:tblPr>
      <w:tblGrid>
        <w:gridCol w:w="9322"/>
      </w:tblGrid>
      <w:tr w:rsidR="0096387B" w:rsidRPr="006E0F4C" w14:paraId="7C73E60E" w14:textId="77777777" w:rsidTr="0044246E">
        <w:tc>
          <w:tcPr>
            <w:tcW w:w="9322" w:type="dxa"/>
            <w:tcBorders>
              <w:top w:val="single" w:sz="4" w:space="0" w:color="auto"/>
              <w:bottom w:val="single" w:sz="4" w:space="0" w:color="auto"/>
            </w:tcBorders>
            <w:shd w:val="clear" w:color="auto" w:fill="D9D9D9" w:themeFill="background1" w:themeFillShade="D9"/>
          </w:tcPr>
          <w:p w14:paraId="7C8744EA" w14:textId="7288A9BE" w:rsidR="0096387B" w:rsidRPr="006E0F4C" w:rsidRDefault="00D13023" w:rsidP="00740CBE">
            <w:pPr>
              <w:pStyle w:val="PargrafodaLista"/>
              <w:numPr>
                <w:ilvl w:val="0"/>
                <w:numId w:val="32"/>
              </w:numPr>
              <w:spacing w:line="276" w:lineRule="auto"/>
              <w:rPr>
                <w:b/>
                <w:sz w:val="24"/>
                <w:lang w:val="fr-FR"/>
              </w:rPr>
            </w:pPr>
            <w:r w:rsidRPr="006E0F4C">
              <w:rPr>
                <w:b/>
                <w:sz w:val="24"/>
                <w:lang w:val="fr-FR"/>
              </w:rPr>
              <w:t xml:space="preserve">Activités planifiées et quantification des contributions </w:t>
            </w:r>
            <w:r w:rsidR="0096387B" w:rsidRPr="006E0F4C">
              <w:rPr>
                <w:sz w:val="18"/>
                <w:szCs w:val="18"/>
                <w:lang w:val="fr-FR"/>
              </w:rPr>
              <w:t>(</w:t>
            </w:r>
            <w:r w:rsidRPr="006E0F4C">
              <w:rPr>
                <w:sz w:val="18"/>
                <w:szCs w:val="18"/>
                <w:lang w:val="fr-FR"/>
              </w:rPr>
              <w:t>une page maximum</w:t>
            </w:r>
            <w:r w:rsidR="0096387B" w:rsidRPr="006E0F4C">
              <w:rPr>
                <w:sz w:val="18"/>
                <w:szCs w:val="18"/>
                <w:lang w:val="fr-FR"/>
              </w:rPr>
              <w:t>)</w:t>
            </w:r>
          </w:p>
          <w:p w14:paraId="6C6BBE64" w14:textId="53D3502F" w:rsidR="0096387B" w:rsidRPr="006E0F4C" w:rsidRDefault="00D13023" w:rsidP="0096387B">
            <w:pPr>
              <w:spacing w:line="276" w:lineRule="auto"/>
              <w:jc w:val="both"/>
              <w:rPr>
                <w:rStyle w:val="Nmerodepgina"/>
                <w:rFonts w:eastAsiaTheme="minorHAnsi" w:cstheme="minorBidi"/>
                <w:sz w:val="18"/>
                <w:szCs w:val="18"/>
                <w:lang w:val="fr-FR" w:eastAsia="en-US"/>
              </w:rPr>
            </w:pPr>
            <w:r w:rsidRPr="006E0F4C">
              <w:rPr>
                <w:rStyle w:val="Nmerodepgina"/>
                <w:rFonts w:eastAsiaTheme="minorHAnsi" w:cstheme="minorBidi"/>
                <w:sz w:val="18"/>
                <w:szCs w:val="18"/>
                <w:lang w:val="fr-FR"/>
              </w:rPr>
              <w:t>Décrivez les paquets de travail prévus et les activités clés du projet. Ceux-ci doivent être accompagnés d'une brève description du budget si possible, indiquant les principaux postes de dépenses envisagés et les coûts partagés, le cas échéant. Les activités et les services de conseil doivent être conformes au plan de mise en œuvre.</w:t>
            </w:r>
          </w:p>
        </w:tc>
      </w:tr>
      <w:tr w:rsidR="006E0F4C" w:rsidRPr="006E0F4C" w14:paraId="3102796C" w14:textId="77777777" w:rsidTr="006E0F4C">
        <w:tc>
          <w:tcPr>
            <w:tcW w:w="9322" w:type="dxa"/>
            <w:tcBorders>
              <w:top w:val="single" w:sz="4" w:space="0" w:color="auto"/>
              <w:bottom w:val="single" w:sz="4" w:space="0" w:color="auto"/>
            </w:tcBorders>
            <w:shd w:val="clear" w:color="auto" w:fill="FFFFFF" w:themeFill="background1"/>
          </w:tcPr>
          <w:p w14:paraId="37FD8EA6" w14:textId="77777777" w:rsidR="006E0F4C" w:rsidRDefault="006E0F4C" w:rsidP="006E0F4C">
            <w:pPr>
              <w:spacing w:line="276" w:lineRule="auto"/>
              <w:rPr>
                <w:b/>
                <w:sz w:val="24"/>
                <w:lang w:val="fr-FR"/>
              </w:rPr>
            </w:pPr>
          </w:p>
          <w:p w14:paraId="2B9B099F" w14:textId="77777777" w:rsidR="006E0F4C" w:rsidRDefault="006E0F4C" w:rsidP="006E0F4C">
            <w:pPr>
              <w:spacing w:line="276" w:lineRule="auto"/>
              <w:rPr>
                <w:b/>
                <w:sz w:val="24"/>
                <w:lang w:val="fr-FR"/>
              </w:rPr>
            </w:pPr>
          </w:p>
          <w:p w14:paraId="530529CC" w14:textId="77777777" w:rsidR="006E0F4C" w:rsidRDefault="006E0F4C" w:rsidP="006E0F4C">
            <w:pPr>
              <w:spacing w:line="276" w:lineRule="auto"/>
              <w:rPr>
                <w:b/>
                <w:sz w:val="24"/>
                <w:lang w:val="fr-FR"/>
              </w:rPr>
            </w:pPr>
          </w:p>
          <w:p w14:paraId="323B88F9" w14:textId="75CCF5F8" w:rsidR="006E0F4C" w:rsidRPr="006E0F4C" w:rsidRDefault="006E0F4C" w:rsidP="006E0F4C">
            <w:pPr>
              <w:spacing w:line="276" w:lineRule="auto"/>
              <w:rPr>
                <w:b/>
                <w:sz w:val="24"/>
                <w:lang w:val="fr-FR"/>
              </w:rPr>
            </w:pPr>
          </w:p>
        </w:tc>
      </w:tr>
      <w:tr w:rsidR="0096387B" w:rsidRPr="006E0F4C" w14:paraId="0DBEA327" w14:textId="77777777" w:rsidTr="0088720E">
        <w:trPr>
          <w:trHeight w:val="3572"/>
        </w:trPr>
        <w:tc>
          <w:tcPr>
            <w:tcW w:w="9322" w:type="dxa"/>
            <w:tcBorders>
              <w:bottom w:val="single" w:sz="4" w:space="0" w:color="auto"/>
            </w:tcBorders>
          </w:tcPr>
          <w:p w14:paraId="054D9E4D" w14:textId="3CECC4BA" w:rsidR="00C35F81" w:rsidRPr="006E0F4C" w:rsidRDefault="00C35F81" w:rsidP="006E0F4C">
            <w:pPr>
              <w:spacing w:line="276" w:lineRule="auto"/>
              <w:jc w:val="both"/>
              <w:rPr>
                <w:rStyle w:val="Nmerodepgina"/>
                <w:rFonts w:eastAsiaTheme="minorHAnsi" w:cstheme="minorBidi"/>
                <w:sz w:val="22"/>
                <w:szCs w:val="22"/>
                <w:lang w:val="fr-FR" w:eastAsia="en-US"/>
              </w:rPr>
            </w:pPr>
          </w:p>
        </w:tc>
      </w:tr>
    </w:tbl>
    <w:p w14:paraId="19F5DD23" w14:textId="40B6EA3D" w:rsidR="00C35F81" w:rsidRPr="006E0F4C" w:rsidRDefault="00C35F81">
      <w:pPr>
        <w:rPr>
          <w:sz w:val="22"/>
          <w:lang w:val="fr-FR"/>
        </w:rPr>
      </w:pPr>
    </w:p>
    <w:p w14:paraId="367B6053" w14:textId="77777777" w:rsidR="001F6695" w:rsidRPr="006E0F4C" w:rsidRDefault="001F6695">
      <w:pPr>
        <w:rPr>
          <w:sz w:val="22"/>
          <w:lang w:val="fr-FR"/>
        </w:rPr>
      </w:pPr>
    </w:p>
    <w:tbl>
      <w:tblPr>
        <w:tblStyle w:val="Tabelacomgrade"/>
        <w:tblW w:w="9351" w:type="dxa"/>
        <w:tblLook w:val="04A0" w:firstRow="1" w:lastRow="0" w:firstColumn="1" w:lastColumn="0" w:noHBand="0" w:noVBand="1"/>
      </w:tblPr>
      <w:tblGrid>
        <w:gridCol w:w="6374"/>
        <w:gridCol w:w="2948"/>
        <w:gridCol w:w="29"/>
      </w:tblGrid>
      <w:tr w:rsidR="00C15398" w:rsidRPr="006E0F4C" w14:paraId="4C27B78B" w14:textId="77777777" w:rsidTr="00A968E4">
        <w:tc>
          <w:tcPr>
            <w:tcW w:w="9351" w:type="dxa"/>
            <w:gridSpan w:val="3"/>
            <w:shd w:val="clear" w:color="auto" w:fill="D9D9D9" w:themeFill="background1" w:themeFillShade="D9"/>
          </w:tcPr>
          <w:p w14:paraId="729B5563" w14:textId="4E5059D2" w:rsidR="00C15398" w:rsidRPr="006E0F4C" w:rsidRDefault="00D13023">
            <w:pPr>
              <w:rPr>
                <w:sz w:val="22"/>
                <w:lang w:val="fr-FR"/>
              </w:rPr>
            </w:pPr>
            <w:bookmarkStart w:id="6" w:name="_Hlk70340407"/>
            <w:r w:rsidRPr="006E0F4C">
              <w:rPr>
                <w:b/>
                <w:bCs/>
                <w:sz w:val="22"/>
                <w:lang w:val="fr-FR"/>
              </w:rPr>
              <w:t>Partenaire bénéficiaire</w:t>
            </w:r>
            <w:r w:rsidR="00C15398" w:rsidRPr="006E0F4C">
              <w:rPr>
                <w:b/>
                <w:bCs/>
                <w:sz w:val="22"/>
                <w:lang w:val="fr-FR"/>
              </w:rPr>
              <w:br/>
            </w:r>
            <w:r w:rsidRPr="006E0F4C">
              <w:rPr>
                <w:sz w:val="18"/>
                <w:szCs w:val="18"/>
                <w:lang w:val="fr-FR"/>
              </w:rPr>
              <w:t>contribution, quantifiée en nature ou en espèces</w:t>
            </w:r>
          </w:p>
        </w:tc>
      </w:tr>
      <w:tr w:rsidR="00420916" w:rsidRPr="006E0F4C" w14:paraId="66FBF874" w14:textId="77777777" w:rsidTr="00A968E4">
        <w:tc>
          <w:tcPr>
            <w:tcW w:w="6374" w:type="dxa"/>
            <w:shd w:val="clear" w:color="auto" w:fill="F2F2F2" w:themeFill="background1" w:themeFillShade="F2"/>
          </w:tcPr>
          <w:p w14:paraId="2AB91DA6" w14:textId="052A757A" w:rsidR="00420916" w:rsidRPr="006E0F4C" w:rsidRDefault="00D13023">
            <w:pPr>
              <w:rPr>
                <w:b/>
                <w:bCs/>
                <w:sz w:val="22"/>
                <w:lang w:val="fr-FR"/>
              </w:rPr>
            </w:pPr>
            <w:r w:rsidRPr="006E0F4C">
              <w:rPr>
                <w:b/>
                <w:bCs/>
                <w:sz w:val="22"/>
                <w:lang w:val="fr-FR"/>
              </w:rPr>
              <w:t>Services/mesures techniques</w:t>
            </w:r>
          </w:p>
        </w:tc>
        <w:tc>
          <w:tcPr>
            <w:tcW w:w="2977" w:type="dxa"/>
            <w:gridSpan w:val="2"/>
            <w:shd w:val="clear" w:color="auto" w:fill="F2F2F2" w:themeFill="background1" w:themeFillShade="F2"/>
          </w:tcPr>
          <w:p w14:paraId="1AB32E17" w14:textId="46CF9D84" w:rsidR="00420916" w:rsidRPr="006E0F4C" w:rsidRDefault="00D13023">
            <w:pPr>
              <w:rPr>
                <w:b/>
                <w:bCs/>
                <w:sz w:val="22"/>
                <w:lang w:val="fr-FR"/>
              </w:rPr>
            </w:pPr>
            <w:r w:rsidRPr="006E0F4C">
              <w:rPr>
                <w:b/>
                <w:bCs/>
                <w:sz w:val="22"/>
                <w:lang w:val="fr-FR"/>
              </w:rPr>
              <w:t>Montant estimé</w:t>
            </w:r>
          </w:p>
        </w:tc>
      </w:tr>
      <w:tr w:rsidR="00420916" w:rsidRPr="006E0F4C" w14:paraId="35459C4B" w14:textId="77777777" w:rsidTr="00A968E4">
        <w:tc>
          <w:tcPr>
            <w:tcW w:w="6374" w:type="dxa"/>
          </w:tcPr>
          <w:p w14:paraId="6B775AA5" w14:textId="77777777" w:rsidR="00420916" w:rsidRPr="006E0F4C" w:rsidRDefault="00420916">
            <w:pPr>
              <w:rPr>
                <w:sz w:val="22"/>
                <w:lang w:val="fr-FR"/>
              </w:rPr>
            </w:pPr>
          </w:p>
        </w:tc>
        <w:tc>
          <w:tcPr>
            <w:tcW w:w="2977" w:type="dxa"/>
            <w:gridSpan w:val="2"/>
          </w:tcPr>
          <w:p w14:paraId="5CDD6A58" w14:textId="77777777" w:rsidR="00420916" w:rsidRPr="006E0F4C" w:rsidRDefault="00420916">
            <w:pPr>
              <w:rPr>
                <w:sz w:val="22"/>
                <w:lang w:val="fr-FR"/>
              </w:rPr>
            </w:pPr>
          </w:p>
        </w:tc>
      </w:tr>
      <w:tr w:rsidR="00420916" w:rsidRPr="006E0F4C" w14:paraId="7AF49B40" w14:textId="77777777" w:rsidTr="00A968E4">
        <w:tc>
          <w:tcPr>
            <w:tcW w:w="6374" w:type="dxa"/>
          </w:tcPr>
          <w:p w14:paraId="4A89B96B" w14:textId="77777777" w:rsidR="00420916" w:rsidRPr="006E0F4C" w:rsidRDefault="00420916">
            <w:pPr>
              <w:rPr>
                <w:sz w:val="22"/>
                <w:lang w:val="fr-FR"/>
              </w:rPr>
            </w:pPr>
          </w:p>
        </w:tc>
        <w:tc>
          <w:tcPr>
            <w:tcW w:w="2977" w:type="dxa"/>
            <w:gridSpan w:val="2"/>
          </w:tcPr>
          <w:p w14:paraId="209B2559" w14:textId="77777777" w:rsidR="00420916" w:rsidRPr="006E0F4C" w:rsidRDefault="00420916">
            <w:pPr>
              <w:rPr>
                <w:sz w:val="22"/>
                <w:lang w:val="fr-FR"/>
              </w:rPr>
            </w:pPr>
          </w:p>
        </w:tc>
      </w:tr>
      <w:tr w:rsidR="00420916" w:rsidRPr="006E0F4C" w14:paraId="3D98E150" w14:textId="77777777" w:rsidTr="00A968E4">
        <w:tc>
          <w:tcPr>
            <w:tcW w:w="6374" w:type="dxa"/>
          </w:tcPr>
          <w:p w14:paraId="14F4D0E0" w14:textId="77777777" w:rsidR="00420916" w:rsidRPr="006E0F4C" w:rsidRDefault="00420916">
            <w:pPr>
              <w:rPr>
                <w:sz w:val="22"/>
                <w:lang w:val="fr-FR"/>
              </w:rPr>
            </w:pPr>
          </w:p>
        </w:tc>
        <w:tc>
          <w:tcPr>
            <w:tcW w:w="2977" w:type="dxa"/>
            <w:gridSpan w:val="2"/>
          </w:tcPr>
          <w:p w14:paraId="0EFDE723" w14:textId="77777777" w:rsidR="00420916" w:rsidRPr="006E0F4C" w:rsidRDefault="00420916">
            <w:pPr>
              <w:rPr>
                <w:sz w:val="22"/>
                <w:lang w:val="fr-FR"/>
              </w:rPr>
            </w:pPr>
          </w:p>
        </w:tc>
      </w:tr>
      <w:tr w:rsidR="001F6695" w:rsidRPr="006E0F4C" w14:paraId="532182F0" w14:textId="77777777" w:rsidTr="00A968E4">
        <w:tc>
          <w:tcPr>
            <w:tcW w:w="6374" w:type="dxa"/>
          </w:tcPr>
          <w:p w14:paraId="480E9C7A" w14:textId="77777777" w:rsidR="001F6695" w:rsidRPr="006E0F4C" w:rsidRDefault="001F6695">
            <w:pPr>
              <w:rPr>
                <w:sz w:val="22"/>
                <w:lang w:val="fr-FR"/>
              </w:rPr>
            </w:pPr>
          </w:p>
        </w:tc>
        <w:tc>
          <w:tcPr>
            <w:tcW w:w="2977" w:type="dxa"/>
            <w:gridSpan w:val="2"/>
          </w:tcPr>
          <w:p w14:paraId="7395C132" w14:textId="77777777" w:rsidR="001F6695" w:rsidRPr="006E0F4C" w:rsidRDefault="001F6695">
            <w:pPr>
              <w:rPr>
                <w:sz w:val="22"/>
                <w:lang w:val="fr-FR"/>
              </w:rPr>
            </w:pPr>
          </w:p>
        </w:tc>
      </w:tr>
      <w:tr w:rsidR="000E63FC" w:rsidRPr="006E0F4C" w14:paraId="3AB6AFBE" w14:textId="77777777" w:rsidTr="00A968E4">
        <w:tc>
          <w:tcPr>
            <w:tcW w:w="6374" w:type="dxa"/>
          </w:tcPr>
          <w:p w14:paraId="2C2F35AA" w14:textId="77777777" w:rsidR="000E63FC" w:rsidRPr="006E0F4C" w:rsidRDefault="000E63FC">
            <w:pPr>
              <w:rPr>
                <w:sz w:val="22"/>
                <w:lang w:val="fr-FR"/>
              </w:rPr>
            </w:pPr>
          </w:p>
        </w:tc>
        <w:tc>
          <w:tcPr>
            <w:tcW w:w="2977" w:type="dxa"/>
            <w:gridSpan w:val="2"/>
          </w:tcPr>
          <w:p w14:paraId="2A2A7AD3" w14:textId="77777777" w:rsidR="000E63FC" w:rsidRPr="006E0F4C" w:rsidRDefault="000E63FC">
            <w:pPr>
              <w:rPr>
                <w:sz w:val="22"/>
                <w:lang w:val="fr-FR"/>
              </w:rPr>
            </w:pPr>
          </w:p>
        </w:tc>
      </w:tr>
      <w:tr w:rsidR="00420916" w:rsidRPr="006E0F4C" w14:paraId="47C010B6" w14:textId="77777777" w:rsidTr="00A968E4">
        <w:tc>
          <w:tcPr>
            <w:tcW w:w="6374" w:type="dxa"/>
          </w:tcPr>
          <w:p w14:paraId="2D088B5C" w14:textId="77777777" w:rsidR="00420916" w:rsidRPr="006E0F4C" w:rsidRDefault="00420916">
            <w:pPr>
              <w:rPr>
                <w:sz w:val="22"/>
                <w:lang w:val="fr-FR"/>
              </w:rPr>
            </w:pPr>
          </w:p>
        </w:tc>
        <w:tc>
          <w:tcPr>
            <w:tcW w:w="2977" w:type="dxa"/>
            <w:gridSpan w:val="2"/>
          </w:tcPr>
          <w:p w14:paraId="3BD72555" w14:textId="77777777" w:rsidR="00420916" w:rsidRPr="006E0F4C" w:rsidRDefault="00420916">
            <w:pPr>
              <w:rPr>
                <w:sz w:val="22"/>
                <w:lang w:val="fr-FR"/>
              </w:rPr>
            </w:pPr>
          </w:p>
        </w:tc>
      </w:tr>
      <w:tr w:rsidR="00C15398" w:rsidRPr="006E0F4C" w14:paraId="58E0B9F4" w14:textId="77777777" w:rsidTr="00A968E4">
        <w:trPr>
          <w:trHeight w:val="454"/>
        </w:trPr>
        <w:tc>
          <w:tcPr>
            <w:tcW w:w="9351" w:type="dxa"/>
            <w:gridSpan w:val="3"/>
            <w:vAlign w:val="center"/>
          </w:tcPr>
          <w:p w14:paraId="4FF0830F" w14:textId="58B02E51" w:rsidR="00C15398" w:rsidRPr="006E0F4C" w:rsidRDefault="00C15398" w:rsidP="0088720E">
            <w:pPr>
              <w:rPr>
                <w:b/>
                <w:bCs/>
                <w:sz w:val="22"/>
                <w:lang w:val="fr-FR"/>
              </w:rPr>
            </w:pPr>
            <w:r w:rsidRPr="006E0F4C">
              <w:rPr>
                <w:b/>
                <w:bCs/>
                <w:sz w:val="22"/>
                <w:lang w:val="fr-FR"/>
              </w:rPr>
              <w:t xml:space="preserve">TOTAL: </w:t>
            </w:r>
            <w:r w:rsidRPr="006E0F4C">
              <w:rPr>
                <w:sz w:val="14"/>
                <w:szCs w:val="14"/>
                <w:lang w:val="fr-FR"/>
              </w:rPr>
              <w:t>(</w:t>
            </w:r>
            <w:r w:rsidR="00D13023" w:rsidRPr="006E0F4C">
              <w:rPr>
                <w:sz w:val="14"/>
                <w:szCs w:val="14"/>
                <w:lang w:val="fr-FR"/>
              </w:rPr>
              <w:t>montant en euros)</w:t>
            </w:r>
          </w:p>
        </w:tc>
      </w:tr>
      <w:bookmarkEnd w:id="6"/>
      <w:tr w:rsidR="00C15398" w:rsidRPr="006E0F4C" w14:paraId="2925562B" w14:textId="77777777" w:rsidTr="00A968E4">
        <w:tc>
          <w:tcPr>
            <w:tcW w:w="9351" w:type="dxa"/>
            <w:gridSpan w:val="3"/>
            <w:shd w:val="clear" w:color="auto" w:fill="D9D9D9" w:themeFill="background1" w:themeFillShade="D9"/>
          </w:tcPr>
          <w:p w14:paraId="3BCFACCF" w14:textId="4920FAB6" w:rsidR="00C15398" w:rsidRPr="006E0F4C" w:rsidRDefault="00D13023" w:rsidP="003654EC">
            <w:pPr>
              <w:rPr>
                <w:sz w:val="22"/>
                <w:lang w:val="fr-FR"/>
              </w:rPr>
            </w:pPr>
            <w:r w:rsidRPr="006E0F4C">
              <w:rPr>
                <w:b/>
                <w:bCs/>
                <w:sz w:val="22"/>
                <w:lang w:val="fr-FR"/>
              </w:rPr>
              <w:t>Partenaire principal (Brésil)</w:t>
            </w:r>
            <w:r w:rsidR="00C15398" w:rsidRPr="006E0F4C">
              <w:rPr>
                <w:b/>
                <w:bCs/>
                <w:sz w:val="22"/>
                <w:lang w:val="fr-FR"/>
              </w:rPr>
              <w:br/>
            </w:r>
            <w:r w:rsidRPr="006E0F4C">
              <w:rPr>
                <w:sz w:val="18"/>
                <w:szCs w:val="18"/>
                <w:lang w:val="fr-FR"/>
              </w:rPr>
              <w:t>contribution, quantifiée en nature ou en espèces</w:t>
            </w:r>
          </w:p>
        </w:tc>
      </w:tr>
      <w:tr w:rsidR="00FB42B1" w:rsidRPr="006E0F4C" w14:paraId="7DE5759D" w14:textId="77777777" w:rsidTr="00A968E4">
        <w:tc>
          <w:tcPr>
            <w:tcW w:w="6374" w:type="dxa"/>
            <w:shd w:val="clear" w:color="auto" w:fill="F2F2F2" w:themeFill="background1" w:themeFillShade="F2"/>
          </w:tcPr>
          <w:p w14:paraId="186788B7" w14:textId="664C8A2A" w:rsidR="00FB42B1" w:rsidRPr="006E0F4C" w:rsidRDefault="00D13023" w:rsidP="00FB42B1">
            <w:pPr>
              <w:rPr>
                <w:b/>
                <w:bCs/>
                <w:sz w:val="22"/>
                <w:lang w:val="fr-FR"/>
              </w:rPr>
            </w:pPr>
            <w:r w:rsidRPr="006E0F4C">
              <w:rPr>
                <w:b/>
                <w:bCs/>
                <w:sz w:val="22"/>
                <w:lang w:val="fr-FR"/>
              </w:rPr>
              <w:t>Services/mesures techniques</w:t>
            </w:r>
          </w:p>
        </w:tc>
        <w:tc>
          <w:tcPr>
            <w:tcW w:w="2977" w:type="dxa"/>
            <w:gridSpan w:val="2"/>
            <w:shd w:val="clear" w:color="auto" w:fill="F2F2F2" w:themeFill="background1" w:themeFillShade="F2"/>
          </w:tcPr>
          <w:p w14:paraId="56F486D5" w14:textId="7863D071" w:rsidR="00FB42B1" w:rsidRPr="006E0F4C" w:rsidRDefault="00D13023" w:rsidP="00FB42B1">
            <w:pPr>
              <w:rPr>
                <w:b/>
                <w:bCs/>
                <w:sz w:val="22"/>
                <w:lang w:val="fr-FR"/>
              </w:rPr>
            </w:pPr>
            <w:r w:rsidRPr="006E0F4C">
              <w:rPr>
                <w:b/>
                <w:bCs/>
                <w:sz w:val="22"/>
                <w:lang w:val="fr-FR"/>
              </w:rPr>
              <w:t>Montant estimé</w:t>
            </w:r>
          </w:p>
        </w:tc>
      </w:tr>
      <w:tr w:rsidR="00C15398" w:rsidRPr="006E0F4C" w14:paraId="0E6401ED" w14:textId="77777777" w:rsidTr="00A968E4">
        <w:tc>
          <w:tcPr>
            <w:tcW w:w="6374" w:type="dxa"/>
          </w:tcPr>
          <w:p w14:paraId="66DDF8E0" w14:textId="77777777" w:rsidR="00C15398" w:rsidRPr="006E0F4C" w:rsidRDefault="00C15398" w:rsidP="003654EC">
            <w:pPr>
              <w:rPr>
                <w:sz w:val="22"/>
                <w:lang w:val="fr-FR"/>
              </w:rPr>
            </w:pPr>
          </w:p>
        </w:tc>
        <w:tc>
          <w:tcPr>
            <w:tcW w:w="2977" w:type="dxa"/>
            <w:gridSpan w:val="2"/>
          </w:tcPr>
          <w:p w14:paraId="6CA1987E" w14:textId="77777777" w:rsidR="00C15398" w:rsidRPr="006E0F4C" w:rsidRDefault="00C15398" w:rsidP="003654EC">
            <w:pPr>
              <w:rPr>
                <w:sz w:val="22"/>
                <w:lang w:val="fr-FR"/>
              </w:rPr>
            </w:pPr>
          </w:p>
        </w:tc>
      </w:tr>
      <w:tr w:rsidR="00C15398" w:rsidRPr="006E0F4C" w14:paraId="2D57502D" w14:textId="77777777" w:rsidTr="00A968E4">
        <w:tc>
          <w:tcPr>
            <w:tcW w:w="6374" w:type="dxa"/>
          </w:tcPr>
          <w:p w14:paraId="2DAAA728" w14:textId="77777777" w:rsidR="00C15398" w:rsidRPr="006E0F4C" w:rsidRDefault="00C15398" w:rsidP="003654EC">
            <w:pPr>
              <w:rPr>
                <w:sz w:val="22"/>
                <w:lang w:val="fr-FR"/>
              </w:rPr>
            </w:pPr>
          </w:p>
        </w:tc>
        <w:tc>
          <w:tcPr>
            <w:tcW w:w="2977" w:type="dxa"/>
            <w:gridSpan w:val="2"/>
          </w:tcPr>
          <w:p w14:paraId="06DB7D01" w14:textId="77777777" w:rsidR="00C15398" w:rsidRPr="006E0F4C" w:rsidRDefault="00C15398" w:rsidP="003654EC">
            <w:pPr>
              <w:rPr>
                <w:sz w:val="22"/>
                <w:lang w:val="fr-FR"/>
              </w:rPr>
            </w:pPr>
          </w:p>
        </w:tc>
      </w:tr>
      <w:tr w:rsidR="000E63FC" w:rsidRPr="006E0F4C" w14:paraId="1E52A635" w14:textId="77777777" w:rsidTr="00A968E4">
        <w:tc>
          <w:tcPr>
            <w:tcW w:w="6374" w:type="dxa"/>
          </w:tcPr>
          <w:p w14:paraId="7E5FC7AC" w14:textId="77777777" w:rsidR="000E63FC" w:rsidRPr="006E0F4C" w:rsidRDefault="000E63FC" w:rsidP="003654EC">
            <w:pPr>
              <w:rPr>
                <w:sz w:val="22"/>
                <w:lang w:val="fr-FR"/>
              </w:rPr>
            </w:pPr>
          </w:p>
        </w:tc>
        <w:tc>
          <w:tcPr>
            <w:tcW w:w="2977" w:type="dxa"/>
            <w:gridSpan w:val="2"/>
          </w:tcPr>
          <w:p w14:paraId="3B7BFAD6" w14:textId="77777777" w:rsidR="000E63FC" w:rsidRPr="006E0F4C" w:rsidRDefault="000E63FC" w:rsidP="003654EC">
            <w:pPr>
              <w:rPr>
                <w:sz w:val="22"/>
                <w:lang w:val="fr-FR"/>
              </w:rPr>
            </w:pPr>
          </w:p>
        </w:tc>
      </w:tr>
      <w:tr w:rsidR="00C15398" w:rsidRPr="006E0F4C" w14:paraId="5B5E45E4" w14:textId="77777777" w:rsidTr="00A968E4">
        <w:tc>
          <w:tcPr>
            <w:tcW w:w="6374" w:type="dxa"/>
          </w:tcPr>
          <w:p w14:paraId="09ABACC3" w14:textId="77777777" w:rsidR="00C15398" w:rsidRPr="006E0F4C" w:rsidRDefault="00C15398" w:rsidP="003654EC">
            <w:pPr>
              <w:rPr>
                <w:sz w:val="22"/>
                <w:lang w:val="fr-FR"/>
              </w:rPr>
            </w:pPr>
          </w:p>
        </w:tc>
        <w:tc>
          <w:tcPr>
            <w:tcW w:w="2977" w:type="dxa"/>
            <w:gridSpan w:val="2"/>
          </w:tcPr>
          <w:p w14:paraId="1A0F6339" w14:textId="77777777" w:rsidR="00C15398" w:rsidRPr="006E0F4C" w:rsidRDefault="00C15398" w:rsidP="003654EC">
            <w:pPr>
              <w:rPr>
                <w:sz w:val="22"/>
                <w:lang w:val="fr-FR"/>
              </w:rPr>
            </w:pPr>
          </w:p>
        </w:tc>
      </w:tr>
      <w:tr w:rsidR="001F6695" w:rsidRPr="006E0F4C" w14:paraId="4DDD76E6" w14:textId="77777777" w:rsidTr="00A968E4">
        <w:tc>
          <w:tcPr>
            <w:tcW w:w="6374" w:type="dxa"/>
          </w:tcPr>
          <w:p w14:paraId="68C8FC39" w14:textId="77777777" w:rsidR="001F6695" w:rsidRPr="006E0F4C" w:rsidRDefault="001F6695" w:rsidP="003654EC">
            <w:pPr>
              <w:rPr>
                <w:sz w:val="22"/>
                <w:lang w:val="fr-FR"/>
              </w:rPr>
            </w:pPr>
          </w:p>
        </w:tc>
        <w:tc>
          <w:tcPr>
            <w:tcW w:w="2977" w:type="dxa"/>
            <w:gridSpan w:val="2"/>
          </w:tcPr>
          <w:p w14:paraId="0181065B" w14:textId="77777777" w:rsidR="001F6695" w:rsidRPr="006E0F4C" w:rsidRDefault="001F6695" w:rsidP="003654EC">
            <w:pPr>
              <w:rPr>
                <w:sz w:val="22"/>
                <w:lang w:val="fr-FR"/>
              </w:rPr>
            </w:pPr>
          </w:p>
        </w:tc>
      </w:tr>
      <w:tr w:rsidR="00C15398" w:rsidRPr="006E0F4C" w14:paraId="21C7DABD" w14:textId="77777777" w:rsidTr="00A968E4">
        <w:tc>
          <w:tcPr>
            <w:tcW w:w="6374" w:type="dxa"/>
          </w:tcPr>
          <w:p w14:paraId="4AAC20E8" w14:textId="77777777" w:rsidR="00C15398" w:rsidRPr="006E0F4C" w:rsidRDefault="00C15398" w:rsidP="003654EC">
            <w:pPr>
              <w:rPr>
                <w:sz w:val="22"/>
                <w:lang w:val="fr-FR"/>
              </w:rPr>
            </w:pPr>
          </w:p>
        </w:tc>
        <w:tc>
          <w:tcPr>
            <w:tcW w:w="2977" w:type="dxa"/>
            <w:gridSpan w:val="2"/>
          </w:tcPr>
          <w:p w14:paraId="48773F65" w14:textId="77777777" w:rsidR="00C15398" w:rsidRPr="006E0F4C" w:rsidRDefault="00C15398" w:rsidP="003654EC">
            <w:pPr>
              <w:rPr>
                <w:sz w:val="22"/>
                <w:lang w:val="fr-FR"/>
              </w:rPr>
            </w:pPr>
          </w:p>
        </w:tc>
      </w:tr>
      <w:tr w:rsidR="00C15398" w:rsidRPr="006E0F4C" w14:paraId="48A7FDA7" w14:textId="77777777" w:rsidTr="00A968E4">
        <w:trPr>
          <w:trHeight w:val="454"/>
        </w:trPr>
        <w:tc>
          <w:tcPr>
            <w:tcW w:w="9351" w:type="dxa"/>
            <w:gridSpan w:val="3"/>
            <w:vAlign w:val="center"/>
          </w:tcPr>
          <w:p w14:paraId="0B1F3E5C" w14:textId="1A652268" w:rsidR="00C15398" w:rsidRPr="006E0F4C" w:rsidRDefault="00C15398" w:rsidP="0088720E">
            <w:pPr>
              <w:rPr>
                <w:b/>
                <w:bCs/>
                <w:sz w:val="22"/>
                <w:lang w:val="fr-FR"/>
              </w:rPr>
            </w:pPr>
            <w:r w:rsidRPr="006E0F4C">
              <w:rPr>
                <w:b/>
                <w:bCs/>
                <w:sz w:val="22"/>
                <w:lang w:val="fr-FR"/>
              </w:rPr>
              <w:t xml:space="preserve">TOTAL: </w:t>
            </w:r>
            <w:r w:rsidRPr="006E0F4C">
              <w:rPr>
                <w:sz w:val="14"/>
                <w:szCs w:val="14"/>
                <w:lang w:val="fr-FR"/>
              </w:rPr>
              <w:t>(</w:t>
            </w:r>
            <w:r w:rsidR="00D13023" w:rsidRPr="006E0F4C">
              <w:rPr>
                <w:sz w:val="14"/>
                <w:szCs w:val="14"/>
                <w:lang w:val="fr-FR"/>
              </w:rPr>
              <w:t>montant en euros)</w:t>
            </w:r>
          </w:p>
        </w:tc>
      </w:tr>
      <w:tr w:rsidR="00C15398" w:rsidRPr="006E0F4C" w14:paraId="59FA5FFD" w14:textId="77777777" w:rsidTr="00A968E4">
        <w:tc>
          <w:tcPr>
            <w:tcW w:w="9351" w:type="dxa"/>
            <w:gridSpan w:val="3"/>
            <w:shd w:val="clear" w:color="auto" w:fill="D9D9D9" w:themeFill="background1" w:themeFillShade="D9"/>
          </w:tcPr>
          <w:p w14:paraId="03AE8A40" w14:textId="0E91CA86" w:rsidR="00C15398" w:rsidRPr="006E0F4C" w:rsidRDefault="00D13023" w:rsidP="003654EC">
            <w:pPr>
              <w:rPr>
                <w:sz w:val="22"/>
                <w:lang w:val="fr-FR"/>
              </w:rPr>
            </w:pPr>
            <w:r w:rsidRPr="006E0F4C">
              <w:rPr>
                <w:b/>
                <w:bCs/>
                <w:sz w:val="22"/>
                <w:lang w:val="fr-FR"/>
              </w:rPr>
              <w:t>Partenaires facilitateurs (Union européenne et Allemagne)</w:t>
            </w:r>
            <w:r w:rsidR="00466B11" w:rsidRPr="006E0F4C">
              <w:rPr>
                <w:b/>
                <w:bCs/>
                <w:sz w:val="22"/>
                <w:lang w:val="fr-FR"/>
              </w:rPr>
              <w:br/>
            </w:r>
            <w:r w:rsidRPr="006E0F4C">
              <w:rPr>
                <w:sz w:val="18"/>
                <w:szCs w:val="18"/>
                <w:lang w:val="fr-FR"/>
              </w:rPr>
              <w:t>contribution, quantifiée en nature ou en espèces. Les contributions de l'Union européenne et de l'Allemagne doivent être égales à la contribution du Brésil. Le montant maximum des contributions est de 250.000 euros par membre.</w:t>
            </w:r>
          </w:p>
        </w:tc>
      </w:tr>
      <w:tr w:rsidR="007D341A" w:rsidRPr="006E0F4C" w14:paraId="61A368D6" w14:textId="77777777" w:rsidTr="00A968E4">
        <w:tc>
          <w:tcPr>
            <w:tcW w:w="6374" w:type="dxa"/>
            <w:shd w:val="clear" w:color="auto" w:fill="F2F2F2" w:themeFill="background1" w:themeFillShade="F2"/>
          </w:tcPr>
          <w:p w14:paraId="7541433A" w14:textId="56EEC0AF" w:rsidR="007D341A" w:rsidRPr="006E0F4C" w:rsidRDefault="00D13023" w:rsidP="007D341A">
            <w:pPr>
              <w:rPr>
                <w:b/>
                <w:bCs/>
                <w:sz w:val="22"/>
                <w:lang w:val="fr-FR"/>
              </w:rPr>
            </w:pPr>
            <w:r w:rsidRPr="006E0F4C">
              <w:rPr>
                <w:b/>
                <w:bCs/>
                <w:sz w:val="22"/>
                <w:lang w:val="fr-FR"/>
              </w:rPr>
              <w:t>Services/mesures techniques</w:t>
            </w:r>
          </w:p>
        </w:tc>
        <w:tc>
          <w:tcPr>
            <w:tcW w:w="2977" w:type="dxa"/>
            <w:gridSpan w:val="2"/>
            <w:shd w:val="clear" w:color="auto" w:fill="F2F2F2" w:themeFill="background1" w:themeFillShade="F2"/>
          </w:tcPr>
          <w:p w14:paraId="63BCEB80" w14:textId="77D72CBE" w:rsidR="007D341A" w:rsidRPr="006E0F4C" w:rsidRDefault="00D13023" w:rsidP="007D341A">
            <w:pPr>
              <w:rPr>
                <w:b/>
                <w:bCs/>
                <w:sz w:val="22"/>
                <w:lang w:val="fr-FR"/>
              </w:rPr>
            </w:pPr>
            <w:r w:rsidRPr="006E0F4C">
              <w:rPr>
                <w:b/>
                <w:bCs/>
                <w:sz w:val="22"/>
                <w:lang w:val="fr-FR"/>
              </w:rPr>
              <w:t>Montant estimé</w:t>
            </w:r>
          </w:p>
        </w:tc>
      </w:tr>
      <w:tr w:rsidR="00C15398" w:rsidRPr="006E0F4C" w14:paraId="69C57C5A" w14:textId="77777777" w:rsidTr="00A968E4">
        <w:tc>
          <w:tcPr>
            <w:tcW w:w="6374" w:type="dxa"/>
          </w:tcPr>
          <w:p w14:paraId="54F9C3B1" w14:textId="77777777" w:rsidR="00C15398" w:rsidRPr="006E0F4C" w:rsidRDefault="00C15398" w:rsidP="003654EC">
            <w:pPr>
              <w:rPr>
                <w:sz w:val="22"/>
                <w:lang w:val="fr-FR"/>
              </w:rPr>
            </w:pPr>
          </w:p>
        </w:tc>
        <w:tc>
          <w:tcPr>
            <w:tcW w:w="2977" w:type="dxa"/>
            <w:gridSpan w:val="2"/>
          </w:tcPr>
          <w:p w14:paraId="0CD53100" w14:textId="77777777" w:rsidR="00C15398" w:rsidRPr="006E0F4C" w:rsidRDefault="00C15398" w:rsidP="003654EC">
            <w:pPr>
              <w:rPr>
                <w:sz w:val="22"/>
                <w:lang w:val="fr-FR"/>
              </w:rPr>
            </w:pPr>
          </w:p>
        </w:tc>
      </w:tr>
      <w:tr w:rsidR="00C15398" w:rsidRPr="006E0F4C" w14:paraId="1A90D2D5" w14:textId="77777777" w:rsidTr="00A968E4">
        <w:tc>
          <w:tcPr>
            <w:tcW w:w="6374" w:type="dxa"/>
          </w:tcPr>
          <w:p w14:paraId="5840811B" w14:textId="77777777" w:rsidR="00C15398" w:rsidRPr="006E0F4C" w:rsidRDefault="00C15398" w:rsidP="003654EC">
            <w:pPr>
              <w:rPr>
                <w:sz w:val="22"/>
                <w:lang w:val="fr-FR"/>
              </w:rPr>
            </w:pPr>
          </w:p>
        </w:tc>
        <w:tc>
          <w:tcPr>
            <w:tcW w:w="2977" w:type="dxa"/>
            <w:gridSpan w:val="2"/>
          </w:tcPr>
          <w:p w14:paraId="3DA5BEAD" w14:textId="77777777" w:rsidR="00C15398" w:rsidRPr="006E0F4C" w:rsidRDefault="00C15398" w:rsidP="003654EC">
            <w:pPr>
              <w:rPr>
                <w:sz w:val="22"/>
                <w:lang w:val="fr-FR"/>
              </w:rPr>
            </w:pPr>
          </w:p>
        </w:tc>
      </w:tr>
      <w:tr w:rsidR="001F6695" w:rsidRPr="006E0F4C" w14:paraId="7ECAA1E2" w14:textId="77777777" w:rsidTr="00A968E4">
        <w:tc>
          <w:tcPr>
            <w:tcW w:w="6374" w:type="dxa"/>
          </w:tcPr>
          <w:p w14:paraId="3D6DA196" w14:textId="77777777" w:rsidR="001F6695" w:rsidRPr="006E0F4C" w:rsidRDefault="001F6695" w:rsidP="003654EC">
            <w:pPr>
              <w:rPr>
                <w:sz w:val="22"/>
                <w:lang w:val="fr-FR"/>
              </w:rPr>
            </w:pPr>
          </w:p>
        </w:tc>
        <w:tc>
          <w:tcPr>
            <w:tcW w:w="2977" w:type="dxa"/>
            <w:gridSpan w:val="2"/>
          </w:tcPr>
          <w:p w14:paraId="31DCCDA9" w14:textId="77777777" w:rsidR="001F6695" w:rsidRPr="006E0F4C" w:rsidRDefault="001F6695" w:rsidP="003654EC">
            <w:pPr>
              <w:rPr>
                <w:sz w:val="22"/>
                <w:lang w:val="fr-FR"/>
              </w:rPr>
            </w:pPr>
          </w:p>
        </w:tc>
      </w:tr>
      <w:tr w:rsidR="00C15398" w:rsidRPr="006E0F4C" w14:paraId="7E6C6BA9" w14:textId="77777777" w:rsidTr="00A968E4">
        <w:tc>
          <w:tcPr>
            <w:tcW w:w="6374" w:type="dxa"/>
          </w:tcPr>
          <w:p w14:paraId="40F50301" w14:textId="77777777" w:rsidR="00C15398" w:rsidRPr="006E0F4C" w:rsidRDefault="00C15398" w:rsidP="003654EC">
            <w:pPr>
              <w:rPr>
                <w:sz w:val="22"/>
                <w:lang w:val="fr-FR"/>
              </w:rPr>
            </w:pPr>
          </w:p>
        </w:tc>
        <w:tc>
          <w:tcPr>
            <w:tcW w:w="2977" w:type="dxa"/>
            <w:gridSpan w:val="2"/>
          </w:tcPr>
          <w:p w14:paraId="12811E19" w14:textId="77777777" w:rsidR="00C15398" w:rsidRPr="006E0F4C" w:rsidRDefault="00C15398" w:rsidP="003654EC">
            <w:pPr>
              <w:rPr>
                <w:sz w:val="22"/>
                <w:lang w:val="fr-FR"/>
              </w:rPr>
            </w:pPr>
          </w:p>
        </w:tc>
      </w:tr>
      <w:tr w:rsidR="000E63FC" w:rsidRPr="006E0F4C" w14:paraId="26D35923" w14:textId="77777777" w:rsidTr="00A968E4">
        <w:tc>
          <w:tcPr>
            <w:tcW w:w="6374" w:type="dxa"/>
          </w:tcPr>
          <w:p w14:paraId="4AB4983F" w14:textId="77777777" w:rsidR="000E63FC" w:rsidRPr="006E0F4C" w:rsidRDefault="000E63FC" w:rsidP="003654EC">
            <w:pPr>
              <w:rPr>
                <w:sz w:val="22"/>
                <w:lang w:val="fr-FR"/>
              </w:rPr>
            </w:pPr>
          </w:p>
        </w:tc>
        <w:tc>
          <w:tcPr>
            <w:tcW w:w="2977" w:type="dxa"/>
            <w:gridSpan w:val="2"/>
          </w:tcPr>
          <w:p w14:paraId="0D418D38" w14:textId="77777777" w:rsidR="000E63FC" w:rsidRPr="006E0F4C" w:rsidRDefault="000E63FC" w:rsidP="003654EC">
            <w:pPr>
              <w:rPr>
                <w:sz w:val="22"/>
                <w:lang w:val="fr-FR"/>
              </w:rPr>
            </w:pPr>
          </w:p>
        </w:tc>
      </w:tr>
      <w:tr w:rsidR="00C15398" w:rsidRPr="006E0F4C" w14:paraId="6E5E71F7" w14:textId="77777777" w:rsidTr="00A968E4">
        <w:tc>
          <w:tcPr>
            <w:tcW w:w="6374" w:type="dxa"/>
          </w:tcPr>
          <w:p w14:paraId="206B36A5" w14:textId="77777777" w:rsidR="00C15398" w:rsidRPr="006E0F4C" w:rsidRDefault="00C15398" w:rsidP="003654EC">
            <w:pPr>
              <w:rPr>
                <w:sz w:val="22"/>
                <w:lang w:val="fr-FR"/>
              </w:rPr>
            </w:pPr>
          </w:p>
        </w:tc>
        <w:tc>
          <w:tcPr>
            <w:tcW w:w="2977" w:type="dxa"/>
            <w:gridSpan w:val="2"/>
          </w:tcPr>
          <w:p w14:paraId="4C1C2258" w14:textId="77777777" w:rsidR="00C15398" w:rsidRPr="006E0F4C" w:rsidRDefault="00C15398" w:rsidP="003654EC">
            <w:pPr>
              <w:rPr>
                <w:sz w:val="22"/>
                <w:lang w:val="fr-FR"/>
              </w:rPr>
            </w:pPr>
          </w:p>
        </w:tc>
      </w:tr>
      <w:tr w:rsidR="00C15398" w:rsidRPr="006E0F4C" w14:paraId="1A0DEAD0" w14:textId="77777777" w:rsidTr="00A968E4">
        <w:trPr>
          <w:trHeight w:val="454"/>
        </w:trPr>
        <w:tc>
          <w:tcPr>
            <w:tcW w:w="9351" w:type="dxa"/>
            <w:gridSpan w:val="3"/>
            <w:vAlign w:val="center"/>
          </w:tcPr>
          <w:p w14:paraId="78601DE0" w14:textId="4DCC20DC" w:rsidR="00C15398" w:rsidRPr="006E0F4C" w:rsidRDefault="006E0F4C" w:rsidP="0088720E">
            <w:pPr>
              <w:rPr>
                <w:sz w:val="14"/>
                <w:szCs w:val="14"/>
                <w:lang w:val="fr-FR"/>
              </w:rPr>
            </w:pPr>
            <w:r w:rsidRPr="006E0F4C">
              <w:rPr>
                <w:b/>
                <w:bCs/>
                <w:sz w:val="22"/>
                <w:lang w:val="fr-FR"/>
              </w:rPr>
              <w:t>TOTAL :</w:t>
            </w:r>
            <w:r w:rsidR="00C15398" w:rsidRPr="006E0F4C">
              <w:rPr>
                <w:b/>
                <w:bCs/>
                <w:sz w:val="22"/>
                <w:lang w:val="fr-FR"/>
              </w:rPr>
              <w:t xml:space="preserve"> </w:t>
            </w:r>
            <w:r w:rsidR="00D13023" w:rsidRPr="006E0F4C">
              <w:rPr>
                <w:sz w:val="14"/>
                <w:szCs w:val="14"/>
                <w:lang w:val="fr-FR"/>
              </w:rPr>
              <w:t>(montant en euros)</w:t>
            </w:r>
          </w:p>
          <w:p w14:paraId="020B9F27" w14:textId="77777777" w:rsidR="00FA4A3C" w:rsidRPr="006E0F4C" w:rsidRDefault="00FA4A3C" w:rsidP="0088720E">
            <w:pPr>
              <w:rPr>
                <w:b/>
                <w:bCs/>
                <w:sz w:val="14"/>
                <w:szCs w:val="14"/>
                <w:lang w:val="fr-FR"/>
              </w:rPr>
            </w:pPr>
          </w:p>
          <w:p w14:paraId="3847156E" w14:textId="1A672538" w:rsidR="00FA4A3C" w:rsidRPr="006E0F4C" w:rsidRDefault="00FA4A3C" w:rsidP="0088720E">
            <w:pPr>
              <w:rPr>
                <w:b/>
                <w:bCs/>
                <w:sz w:val="22"/>
                <w:lang w:val="fr-FR"/>
              </w:rPr>
            </w:pPr>
          </w:p>
        </w:tc>
      </w:tr>
      <w:tr w:rsidR="00C97A7B" w:rsidRPr="006E0F4C" w14:paraId="7CC2B32C" w14:textId="77777777" w:rsidTr="00A968E4">
        <w:trPr>
          <w:gridAfter w:val="1"/>
          <w:wAfter w:w="29" w:type="dxa"/>
        </w:trPr>
        <w:tc>
          <w:tcPr>
            <w:tcW w:w="9322" w:type="dxa"/>
            <w:gridSpan w:val="2"/>
            <w:shd w:val="clear" w:color="auto" w:fill="D9D9D9" w:themeFill="background1" w:themeFillShade="D9"/>
          </w:tcPr>
          <w:p w14:paraId="70BF664C" w14:textId="7F8B293C" w:rsidR="00C97A7B" w:rsidRPr="006E0F4C" w:rsidRDefault="00D13023" w:rsidP="00740CBE">
            <w:pPr>
              <w:pStyle w:val="PargrafodaLista"/>
              <w:numPr>
                <w:ilvl w:val="0"/>
                <w:numId w:val="32"/>
              </w:numPr>
              <w:spacing w:line="276" w:lineRule="auto"/>
              <w:rPr>
                <w:b/>
                <w:sz w:val="24"/>
                <w:szCs w:val="24"/>
                <w:lang w:val="fr-FR"/>
              </w:rPr>
            </w:pPr>
            <w:r w:rsidRPr="006E0F4C">
              <w:rPr>
                <w:b/>
                <w:bCs/>
                <w:sz w:val="24"/>
                <w:szCs w:val="24"/>
                <w:lang w:val="fr-FR"/>
              </w:rPr>
              <w:t xml:space="preserve">Renforcement des politiques publiques de développement durable </w:t>
            </w:r>
            <w:r w:rsidRPr="006E0F4C">
              <w:rPr>
                <w:sz w:val="18"/>
                <w:szCs w:val="18"/>
                <w:lang w:val="fr-FR"/>
              </w:rPr>
              <w:t>(une page maximum)</w:t>
            </w:r>
          </w:p>
          <w:p w14:paraId="79C45A22" w14:textId="1D61F960" w:rsidR="00C97A7B" w:rsidRPr="006E0F4C" w:rsidRDefault="00D13023" w:rsidP="008342E6">
            <w:pPr>
              <w:spacing w:line="276" w:lineRule="auto"/>
              <w:jc w:val="both"/>
              <w:rPr>
                <w:sz w:val="24"/>
                <w:highlight w:val="yellow"/>
                <w:lang w:val="fr-FR"/>
              </w:rPr>
            </w:pPr>
            <w:r w:rsidRPr="006E0F4C">
              <w:rPr>
                <w:rStyle w:val="Nmerodepgina"/>
                <w:rFonts w:cs="Arial"/>
                <w:sz w:val="18"/>
                <w:lang w:val="fr-FR"/>
              </w:rPr>
              <w:lastRenderedPageBreak/>
              <w:t>Décrivez l'importance du projet en termes d'impact et de pertinence stratégique, dans le contexte des politiques publiques de développement officielles de chaque partenaire. Il est important de se référer aux documents, plans et agendas de développement stratégique (nationaux, régionaux et/ou mondiaux) liés au projet. Veuillez également mentionner les principales contributions du projet aux ODD de l'Agenda 2030 (ne mentionnez pas plus de trois ODD).</w:t>
            </w:r>
          </w:p>
        </w:tc>
      </w:tr>
      <w:tr w:rsidR="00C97A7B" w:rsidRPr="006E0F4C" w14:paraId="21270D99" w14:textId="77777777" w:rsidTr="00A968E4">
        <w:trPr>
          <w:gridAfter w:val="1"/>
          <w:wAfter w:w="29" w:type="dxa"/>
          <w:trHeight w:val="1701"/>
        </w:trPr>
        <w:tc>
          <w:tcPr>
            <w:tcW w:w="9322" w:type="dxa"/>
            <w:gridSpan w:val="2"/>
          </w:tcPr>
          <w:p w14:paraId="5460A3AE" w14:textId="77777777" w:rsidR="00C97A7B" w:rsidRPr="006E0F4C" w:rsidRDefault="00C97A7B" w:rsidP="008342E6">
            <w:pPr>
              <w:spacing w:line="276" w:lineRule="auto"/>
              <w:jc w:val="both"/>
              <w:rPr>
                <w:rStyle w:val="Nmerodepgina"/>
                <w:rFonts w:eastAsiaTheme="minorHAnsi" w:cstheme="minorBidi"/>
                <w:sz w:val="22"/>
                <w:szCs w:val="22"/>
                <w:lang w:val="fr-FR" w:eastAsia="en-US"/>
              </w:rPr>
            </w:pPr>
          </w:p>
          <w:p w14:paraId="1A743E6D" w14:textId="77777777" w:rsidR="00C97A7B" w:rsidRPr="006E0F4C" w:rsidRDefault="00C97A7B" w:rsidP="008342E6">
            <w:pPr>
              <w:spacing w:line="276" w:lineRule="auto"/>
              <w:jc w:val="both"/>
              <w:rPr>
                <w:rStyle w:val="Nmerodepgina"/>
                <w:rFonts w:eastAsiaTheme="minorHAnsi" w:cstheme="minorBidi"/>
                <w:sz w:val="22"/>
                <w:szCs w:val="22"/>
                <w:lang w:val="fr-FR" w:eastAsia="en-US"/>
              </w:rPr>
            </w:pPr>
          </w:p>
          <w:p w14:paraId="788BAADE" w14:textId="77777777" w:rsidR="00C97A7B" w:rsidRPr="006E0F4C" w:rsidRDefault="00C97A7B" w:rsidP="008342E6">
            <w:pPr>
              <w:spacing w:line="276" w:lineRule="auto"/>
              <w:jc w:val="both"/>
              <w:rPr>
                <w:rStyle w:val="Nmerodepgina"/>
                <w:rFonts w:eastAsiaTheme="minorHAnsi" w:cstheme="minorBidi"/>
                <w:sz w:val="22"/>
                <w:szCs w:val="22"/>
                <w:lang w:val="fr-FR" w:eastAsia="en-US"/>
              </w:rPr>
            </w:pPr>
          </w:p>
        </w:tc>
      </w:tr>
    </w:tbl>
    <w:p w14:paraId="6DEE79B1" w14:textId="77777777" w:rsidR="00C97A7B" w:rsidRPr="006E0F4C" w:rsidRDefault="00C97A7B">
      <w:pPr>
        <w:rPr>
          <w:sz w:val="22"/>
          <w:lang w:val="fr-FR"/>
        </w:rPr>
      </w:pPr>
    </w:p>
    <w:p w14:paraId="3C9041D6" w14:textId="77777777" w:rsidR="003654EC" w:rsidRPr="006E0F4C" w:rsidRDefault="003654EC">
      <w:pPr>
        <w:rPr>
          <w:sz w:val="22"/>
          <w:lang w:val="fr-FR"/>
        </w:rPr>
      </w:pPr>
    </w:p>
    <w:tbl>
      <w:tblPr>
        <w:tblStyle w:val="Tabelacomgrade"/>
        <w:tblW w:w="9322" w:type="dxa"/>
        <w:tblLook w:val="06A0" w:firstRow="1" w:lastRow="0" w:firstColumn="1" w:lastColumn="0" w:noHBand="1" w:noVBand="1"/>
      </w:tblPr>
      <w:tblGrid>
        <w:gridCol w:w="9322"/>
      </w:tblGrid>
      <w:tr w:rsidR="0096387B" w:rsidRPr="006E0F4C" w14:paraId="679D682F" w14:textId="77777777" w:rsidTr="0044246E">
        <w:tc>
          <w:tcPr>
            <w:tcW w:w="9322" w:type="dxa"/>
            <w:tcBorders>
              <w:top w:val="single" w:sz="4" w:space="0" w:color="auto"/>
              <w:bottom w:val="single" w:sz="4" w:space="0" w:color="auto"/>
            </w:tcBorders>
            <w:shd w:val="clear" w:color="auto" w:fill="D9D9D9" w:themeFill="background1" w:themeFillShade="D9"/>
          </w:tcPr>
          <w:p w14:paraId="1265D4B2" w14:textId="19EB349A" w:rsidR="00096E24" w:rsidRPr="006E0F4C" w:rsidRDefault="00D13023" w:rsidP="007279F8">
            <w:pPr>
              <w:pStyle w:val="PargrafodaLista"/>
              <w:numPr>
                <w:ilvl w:val="0"/>
                <w:numId w:val="32"/>
              </w:numPr>
              <w:spacing w:line="276" w:lineRule="auto"/>
              <w:rPr>
                <w:rStyle w:val="Nmerodepgina"/>
                <w:b/>
                <w:sz w:val="24"/>
                <w:lang w:val="fr-FR"/>
              </w:rPr>
            </w:pPr>
            <w:r w:rsidRPr="006E0F4C">
              <w:rPr>
                <w:b/>
                <w:sz w:val="24"/>
                <w:lang w:val="fr-FR"/>
              </w:rPr>
              <w:t xml:space="preserve">Systèmes de </w:t>
            </w:r>
            <w:r w:rsidRPr="006E0F4C">
              <w:rPr>
                <w:b/>
                <w:i/>
                <w:iCs/>
                <w:sz w:val="24"/>
                <w:lang w:val="fr-FR"/>
              </w:rPr>
              <w:t>monitoring</w:t>
            </w:r>
            <w:r w:rsidRPr="006E0F4C">
              <w:rPr>
                <w:b/>
                <w:sz w:val="24"/>
                <w:lang w:val="fr-FR"/>
              </w:rPr>
              <w:t xml:space="preserve"> </w:t>
            </w:r>
            <w:r w:rsidR="0096387B" w:rsidRPr="006E0F4C">
              <w:rPr>
                <w:sz w:val="18"/>
                <w:szCs w:val="18"/>
                <w:lang w:val="fr-FR"/>
              </w:rPr>
              <w:t>(</w:t>
            </w:r>
            <w:r w:rsidRPr="006E0F4C">
              <w:rPr>
                <w:sz w:val="18"/>
                <w:szCs w:val="18"/>
                <w:lang w:val="fr-FR"/>
              </w:rPr>
              <w:t>une page maximum)</w:t>
            </w:r>
          </w:p>
        </w:tc>
      </w:tr>
      <w:tr w:rsidR="003A4ABB" w:rsidRPr="006E0F4C" w14:paraId="110D173D" w14:textId="77777777" w:rsidTr="00D67C88">
        <w:tc>
          <w:tcPr>
            <w:tcW w:w="9322" w:type="dxa"/>
            <w:shd w:val="clear" w:color="auto" w:fill="F2F2F2" w:themeFill="background1" w:themeFillShade="F2"/>
          </w:tcPr>
          <w:p w14:paraId="1CB2C3C5" w14:textId="78F033DC" w:rsidR="003A4ABB" w:rsidRPr="006E0F4C" w:rsidRDefault="003A4ABB" w:rsidP="003A4ABB">
            <w:pPr>
              <w:spacing w:line="276" w:lineRule="auto"/>
              <w:jc w:val="both"/>
              <w:rPr>
                <w:rStyle w:val="Nmerodepgina"/>
                <w:sz w:val="18"/>
                <w:szCs w:val="18"/>
                <w:lang w:val="fr-FR"/>
              </w:rPr>
            </w:pPr>
            <w:r w:rsidRPr="006E0F4C">
              <w:rPr>
                <w:rStyle w:val="Nmerodepgina"/>
                <w:b/>
                <w:bCs/>
                <w:sz w:val="18"/>
                <w:szCs w:val="18"/>
                <w:lang w:val="fr-FR"/>
              </w:rPr>
              <w:t>Monitoring &amp; Evaluation (M&amp;E):</w:t>
            </w:r>
            <w:r w:rsidRPr="006E0F4C">
              <w:rPr>
                <w:rStyle w:val="Nmerodepgina"/>
                <w:sz w:val="18"/>
                <w:szCs w:val="18"/>
                <w:lang w:val="fr-FR"/>
              </w:rPr>
              <w:t xml:space="preserve"> </w:t>
            </w:r>
            <w:r w:rsidR="00D13023" w:rsidRPr="006E0F4C">
              <w:rPr>
                <w:rStyle w:val="Nmerodepgina"/>
                <w:sz w:val="18"/>
                <w:szCs w:val="18"/>
                <w:lang w:val="fr-FR"/>
              </w:rPr>
              <w:t>Décrivez comment le projet sera suivi. Le partenaire bénéficiaire est responsable de la coordination du suivi des résultats, qui doit être effectué horizontalement entre les partenaires.</w:t>
            </w:r>
          </w:p>
        </w:tc>
      </w:tr>
      <w:tr w:rsidR="003A4ABB" w:rsidRPr="006E0F4C" w14:paraId="5820A81E" w14:textId="77777777" w:rsidTr="00F949AF">
        <w:trPr>
          <w:trHeight w:val="1134"/>
        </w:trPr>
        <w:tc>
          <w:tcPr>
            <w:tcW w:w="9322" w:type="dxa"/>
          </w:tcPr>
          <w:p w14:paraId="2CE3B9C9" w14:textId="77777777" w:rsidR="003A4ABB" w:rsidRPr="006E0F4C" w:rsidRDefault="003A4ABB" w:rsidP="003A4ABB">
            <w:pPr>
              <w:spacing w:line="276" w:lineRule="auto"/>
              <w:jc w:val="both"/>
              <w:rPr>
                <w:rStyle w:val="Nmerodepgina"/>
                <w:sz w:val="18"/>
                <w:szCs w:val="18"/>
                <w:lang w:val="fr-FR"/>
              </w:rPr>
            </w:pPr>
          </w:p>
          <w:p w14:paraId="12662037" w14:textId="77777777" w:rsidR="003A4ABB" w:rsidRPr="006E0F4C" w:rsidRDefault="003A4ABB" w:rsidP="003A4ABB">
            <w:pPr>
              <w:spacing w:line="276" w:lineRule="auto"/>
              <w:jc w:val="both"/>
              <w:rPr>
                <w:rStyle w:val="Nmerodepgina"/>
                <w:sz w:val="14"/>
                <w:szCs w:val="14"/>
                <w:lang w:val="fr-FR"/>
              </w:rPr>
            </w:pPr>
          </w:p>
          <w:p w14:paraId="0830EDD5" w14:textId="77C10DEA" w:rsidR="003A4ABB" w:rsidRPr="006E0F4C" w:rsidRDefault="00D13023" w:rsidP="003A4ABB">
            <w:pPr>
              <w:spacing w:line="276" w:lineRule="auto"/>
              <w:jc w:val="both"/>
              <w:rPr>
                <w:rStyle w:val="Nmerodepgina"/>
                <w:sz w:val="18"/>
                <w:szCs w:val="18"/>
                <w:lang w:val="fr-FR"/>
              </w:rPr>
            </w:pPr>
            <w:r w:rsidRPr="006E0F4C">
              <w:rPr>
                <w:rStyle w:val="Nmerodepgina"/>
                <w:sz w:val="14"/>
                <w:szCs w:val="14"/>
                <w:lang w:val="fr-FR"/>
              </w:rPr>
              <w:t>(Décrivez ici en détail le système de monitoring)</w:t>
            </w:r>
          </w:p>
        </w:tc>
      </w:tr>
      <w:tr w:rsidR="003A4ABB" w:rsidRPr="006E0F4C" w14:paraId="7473DD23" w14:textId="77777777" w:rsidTr="00D67C88">
        <w:tc>
          <w:tcPr>
            <w:tcW w:w="9322" w:type="dxa"/>
            <w:shd w:val="clear" w:color="auto" w:fill="F2F2F2" w:themeFill="background1" w:themeFillShade="F2"/>
          </w:tcPr>
          <w:p w14:paraId="1FCF72CD" w14:textId="1FF5F352" w:rsidR="003A4ABB" w:rsidRPr="006E0F4C" w:rsidRDefault="006E0F4C" w:rsidP="003A4ABB">
            <w:pPr>
              <w:spacing w:line="276" w:lineRule="auto"/>
              <w:jc w:val="both"/>
              <w:rPr>
                <w:rStyle w:val="Nmerodepgina"/>
                <w:sz w:val="18"/>
                <w:szCs w:val="18"/>
                <w:lang w:val="fr-FR"/>
              </w:rPr>
            </w:pPr>
            <w:r>
              <w:rPr>
                <w:rStyle w:val="Nmerodepgina"/>
                <w:b/>
                <w:bCs/>
                <w:i/>
                <w:iCs/>
                <w:sz w:val="18"/>
                <w:szCs w:val="18"/>
                <w:lang w:val="fr-FR"/>
              </w:rPr>
              <w:t>M</w:t>
            </w:r>
            <w:r w:rsidR="00945BE7" w:rsidRPr="006E0F4C">
              <w:rPr>
                <w:rStyle w:val="Nmerodepgina"/>
                <w:b/>
                <w:bCs/>
                <w:i/>
                <w:iCs/>
                <w:sz w:val="18"/>
                <w:szCs w:val="18"/>
                <w:lang w:val="fr-FR"/>
              </w:rPr>
              <w:t>onitoring</w:t>
            </w:r>
            <w:r>
              <w:rPr>
                <w:rStyle w:val="Nmerodepgina"/>
                <w:b/>
                <w:bCs/>
                <w:i/>
                <w:iCs/>
                <w:sz w:val="18"/>
                <w:szCs w:val="18"/>
                <w:lang w:val="fr-FR"/>
              </w:rPr>
              <w:t xml:space="preserve"> </w:t>
            </w:r>
            <w:r w:rsidRPr="006E0F4C">
              <w:rPr>
                <w:rStyle w:val="Nmerodepgina"/>
                <w:b/>
                <w:bCs/>
                <w:sz w:val="18"/>
                <w:szCs w:val="18"/>
                <w:lang w:val="fr-FR"/>
              </w:rPr>
              <w:t>de risques :</w:t>
            </w:r>
            <w:r w:rsidR="00945BE7" w:rsidRPr="006E0F4C">
              <w:rPr>
                <w:rStyle w:val="Nmerodepgina"/>
                <w:sz w:val="18"/>
                <w:szCs w:val="18"/>
                <w:lang w:val="fr-FR"/>
              </w:rPr>
              <w:t xml:space="preserve"> </w:t>
            </w:r>
            <w:r w:rsidRPr="006E0F4C">
              <w:rPr>
                <w:rStyle w:val="Nmerodepgina"/>
                <w:sz w:val="18"/>
                <w:szCs w:val="18"/>
                <w:lang w:val="fr-FR"/>
              </w:rPr>
              <w:t>Décrivez comment le suivi des risques et/ou conflits potentiels sera effectué et définissez des actions pour atténuer les risques. L'analyse doit être préliminaire et inclure une cartographie des principales parties prenantes. Le suivi doit être continu pendant la mise en œuvre du projet.</w:t>
            </w:r>
          </w:p>
        </w:tc>
      </w:tr>
      <w:tr w:rsidR="003A4ABB" w:rsidRPr="006E0F4C" w14:paraId="21A0D4E4" w14:textId="77777777" w:rsidTr="00F949AF">
        <w:trPr>
          <w:trHeight w:val="1134"/>
        </w:trPr>
        <w:tc>
          <w:tcPr>
            <w:tcW w:w="9322" w:type="dxa"/>
          </w:tcPr>
          <w:p w14:paraId="41B506CC" w14:textId="77777777" w:rsidR="003A4ABB" w:rsidRPr="006E0F4C" w:rsidRDefault="003A4ABB" w:rsidP="003A4ABB">
            <w:pPr>
              <w:spacing w:line="276" w:lineRule="auto"/>
              <w:jc w:val="both"/>
              <w:rPr>
                <w:rStyle w:val="Nmerodepgina"/>
                <w:sz w:val="18"/>
                <w:szCs w:val="18"/>
                <w:lang w:val="fr-FR"/>
              </w:rPr>
            </w:pPr>
          </w:p>
          <w:p w14:paraId="5525D73F" w14:textId="77777777" w:rsidR="006E0F4C" w:rsidRPr="006E0F4C" w:rsidRDefault="006E0F4C" w:rsidP="003A4ABB">
            <w:pPr>
              <w:spacing w:line="276" w:lineRule="auto"/>
              <w:jc w:val="both"/>
              <w:rPr>
                <w:rStyle w:val="Nmerodepgina"/>
                <w:sz w:val="14"/>
                <w:szCs w:val="14"/>
                <w:lang w:val="fr-FR"/>
              </w:rPr>
            </w:pPr>
          </w:p>
          <w:p w14:paraId="07EBC1B1" w14:textId="6093592E" w:rsidR="003A4ABB" w:rsidRPr="006E0F4C" w:rsidRDefault="006E0F4C" w:rsidP="003A4ABB">
            <w:pPr>
              <w:spacing w:line="276" w:lineRule="auto"/>
              <w:jc w:val="both"/>
              <w:rPr>
                <w:rStyle w:val="Nmerodepgina"/>
                <w:sz w:val="18"/>
                <w:szCs w:val="18"/>
                <w:lang w:val="fr-FR"/>
              </w:rPr>
            </w:pPr>
            <w:r w:rsidRPr="006E0F4C">
              <w:rPr>
                <w:rStyle w:val="Nmerodepgina"/>
                <w:sz w:val="14"/>
                <w:szCs w:val="14"/>
                <w:lang w:val="fr-FR"/>
              </w:rPr>
              <w:t xml:space="preserve">(Décrivez ici en détail le système de </w:t>
            </w:r>
            <w:r w:rsidRPr="006E0F4C">
              <w:rPr>
                <w:rStyle w:val="Nmerodepgina"/>
                <w:i/>
                <w:iCs/>
                <w:sz w:val="14"/>
                <w:szCs w:val="14"/>
                <w:lang w:val="fr-FR"/>
              </w:rPr>
              <w:t>monitoring</w:t>
            </w:r>
            <w:r w:rsidRPr="006E0F4C">
              <w:rPr>
                <w:rStyle w:val="Nmerodepgina"/>
                <w:sz w:val="14"/>
                <w:szCs w:val="14"/>
                <w:lang w:val="fr-FR"/>
              </w:rPr>
              <w:t xml:space="preserve"> de risques)</w:t>
            </w:r>
          </w:p>
          <w:p w14:paraId="71749C65" w14:textId="12D17114" w:rsidR="003A4ABB" w:rsidRPr="006E0F4C" w:rsidRDefault="003A4ABB" w:rsidP="003A4ABB">
            <w:pPr>
              <w:spacing w:line="276" w:lineRule="auto"/>
              <w:jc w:val="both"/>
              <w:rPr>
                <w:rStyle w:val="Nmerodepgina"/>
                <w:sz w:val="18"/>
                <w:szCs w:val="18"/>
                <w:lang w:val="fr-FR"/>
              </w:rPr>
            </w:pPr>
          </w:p>
        </w:tc>
      </w:tr>
      <w:tr w:rsidR="00C83C96" w:rsidRPr="006E0F4C" w14:paraId="08D33266" w14:textId="77777777" w:rsidTr="00D67C88">
        <w:tc>
          <w:tcPr>
            <w:tcW w:w="9322" w:type="dxa"/>
            <w:shd w:val="clear" w:color="auto" w:fill="F2F2F2" w:themeFill="background1" w:themeFillShade="F2"/>
          </w:tcPr>
          <w:p w14:paraId="26B8564B" w14:textId="6ECA7E80" w:rsidR="00C83C96" w:rsidRPr="006E0F4C" w:rsidRDefault="006E0F4C" w:rsidP="00C83C96">
            <w:pPr>
              <w:spacing w:line="276" w:lineRule="auto"/>
              <w:jc w:val="both"/>
              <w:rPr>
                <w:rStyle w:val="Nmerodepgina"/>
                <w:sz w:val="18"/>
                <w:szCs w:val="18"/>
                <w:lang w:val="fr-FR"/>
              </w:rPr>
            </w:pPr>
            <w:r>
              <w:rPr>
                <w:rStyle w:val="Nmerodepgina"/>
                <w:b/>
                <w:bCs/>
                <w:i/>
                <w:iCs/>
                <w:sz w:val="18"/>
                <w:szCs w:val="18"/>
                <w:lang w:val="fr-FR"/>
              </w:rPr>
              <w:t>M</w:t>
            </w:r>
            <w:r w:rsidR="00C83C96" w:rsidRPr="006E0F4C">
              <w:rPr>
                <w:rStyle w:val="Nmerodepgina"/>
                <w:b/>
                <w:bCs/>
                <w:i/>
                <w:iCs/>
                <w:sz w:val="18"/>
                <w:szCs w:val="18"/>
                <w:lang w:val="fr-FR"/>
              </w:rPr>
              <w:t>onitoring</w:t>
            </w:r>
            <w:r>
              <w:rPr>
                <w:rStyle w:val="Nmerodepgina"/>
                <w:b/>
                <w:bCs/>
                <w:i/>
                <w:iCs/>
                <w:sz w:val="18"/>
                <w:szCs w:val="18"/>
                <w:lang w:val="fr-FR"/>
              </w:rPr>
              <w:t xml:space="preserve"> </w:t>
            </w:r>
            <w:r w:rsidRPr="006E0F4C">
              <w:rPr>
                <w:rStyle w:val="Nmerodepgina"/>
                <w:b/>
                <w:bCs/>
                <w:sz w:val="18"/>
                <w:szCs w:val="18"/>
                <w:lang w:val="fr-FR"/>
              </w:rPr>
              <w:t>de l’égalité des genres :</w:t>
            </w:r>
            <w:r w:rsidR="00C83C96" w:rsidRPr="006E0F4C">
              <w:rPr>
                <w:rStyle w:val="Nmerodepgina"/>
                <w:sz w:val="18"/>
                <w:szCs w:val="18"/>
                <w:lang w:val="fr-FR"/>
              </w:rPr>
              <w:t xml:space="preserve"> </w:t>
            </w:r>
            <w:r w:rsidRPr="006E0F4C">
              <w:rPr>
                <w:rStyle w:val="Nmerodepgina"/>
                <w:sz w:val="18"/>
                <w:szCs w:val="18"/>
                <w:lang w:val="fr-FR"/>
              </w:rPr>
              <w:t>Décrivez les principaux moyens par lesquels l'égalité des genres sera encouragée/assurée et décrivez comment le suivi de l'égalité des genres sera effectué tout au long du projet.</w:t>
            </w:r>
          </w:p>
        </w:tc>
      </w:tr>
      <w:tr w:rsidR="003A4ABB" w:rsidRPr="006E0F4C" w14:paraId="4B749B32" w14:textId="77777777" w:rsidTr="00F949AF">
        <w:trPr>
          <w:trHeight w:val="1134"/>
        </w:trPr>
        <w:tc>
          <w:tcPr>
            <w:tcW w:w="9322" w:type="dxa"/>
            <w:tcBorders>
              <w:bottom w:val="single" w:sz="4" w:space="0" w:color="auto"/>
            </w:tcBorders>
          </w:tcPr>
          <w:p w14:paraId="7191969E" w14:textId="77777777" w:rsidR="003A4ABB" w:rsidRPr="006E0F4C" w:rsidRDefault="003A4ABB" w:rsidP="003A4ABB">
            <w:pPr>
              <w:spacing w:line="276" w:lineRule="auto"/>
              <w:jc w:val="both"/>
              <w:rPr>
                <w:rStyle w:val="Nmerodepgina"/>
                <w:sz w:val="18"/>
                <w:szCs w:val="18"/>
                <w:lang w:val="fr-FR"/>
              </w:rPr>
            </w:pPr>
          </w:p>
          <w:p w14:paraId="7A0E0237" w14:textId="77777777" w:rsidR="003A4ABB" w:rsidRPr="006E0F4C" w:rsidRDefault="003A4ABB" w:rsidP="003A4ABB">
            <w:pPr>
              <w:spacing w:line="276" w:lineRule="auto"/>
              <w:jc w:val="both"/>
              <w:rPr>
                <w:rStyle w:val="Nmerodepgina"/>
                <w:sz w:val="14"/>
                <w:szCs w:val="14"/>
                <w:lang w:val="fr-FR"/>
              </w:rPr>
            </w:pPr>
          </w:p>
          <w:p w14:paraId="2ED35804" w14:textId="464773D7" w:rsidR="006E0F4C" w:rsidRPr="006E0F4C" w:rsidRDefault="003A4ABB" w:rsidP="006E0F4C">
            <w:pPr>
              <w:spacing w:line="276" w:lineRule="auto"/>
              <w:jc w:val="both"/>
              <w:rPr>
                <w:rStyle w:val="Nmerodepgina"/>
                <w:sz w:val="18"/>
                <w:szCs w:val="18"/>
                <w:lang w:val="fr-FR"/>
              </w:rPr>
            </w:pPr>
            <w:r w:rsidRPr="006E0F4C">
              <w:rPr>
                <w:rStyle w:val="Nmerodepgina"/>
                <w:sz w:val="14"/>
                <w:szCs w:val="14"/>
                <w:lang w:val="fr-FR"/>
              </w:rPr>
              <w:t>(</w:t>
            </w:r>
            <w:r w:rsidR="006E0F4C" w:rsidRPr="006E0F4C">
              <w:rPr>
                <w:rStyle w:val="Nmerodepgina"/>
                <w:sz w:val="14"/>
                <w:szCs w:val="14"/>
                <w:lang w:val="fr-FR"/>
              </w:rPr>
              <w:t xml:space="preserve">Décrivez ici en détail le système de </w:t>
            </w:r>
            <w:r w:rsidR="006E0F4C" w:rsidRPr="006E0F4C">
              <w:rPr>
                <w:rStyle w:val="Nmerodepgina"/>
                <w:i/>
                <w:iCs/>
                <w:sz w:val="14"/>
                <w:szCs w:val="14"/>
                <w:lang w:val="fr-FR"/>
              </w:rPr>
              <w:t>monitoring de l’égalité des genres)</w:t>
            </w:r>
          </w:p>
          <w:p w14:paraId="67FF3F9F" w14:textId="7CE467EB" w:rsidR="003A4ABB" w:rsidRPr="006E0F4C" w:rsidRDefault="003A4ABB" w:rsidP="003A4ABB">
            <w:pPr>
              <w:spacing w:line="276" w:lineRule="auto"/>
              <w:jc w:val="both"/>
              <w:rPr>
                <w:rStyle w:val="Nmerodepgina"/>
                <w:sz w:val="18"/>
                <w:szCs w:val="18"/>
                <w:lang w:val="fr-FR"/>
              </w:rPr>
            </w:pPr>
          </w:p>
          <w:p w14:paraId="69709118" w14:textId="77777777" w:rsidR="003A4ABB" w:rsidRPr="006E0F4C" w:rsidRDefault="003A4ABB" w:rsidP="003A4ABB">
            <w:pPr>
              <w:spacing w:line="276" w:lineRule="auto"/>
              <w:jc w:val="both"/>
              <w:rPr>
                <w:rStyle w:val="Nmerodepgina"/>
                <w:sz w:val="18"/>
                <w:szCs w:val="18"/>
                <w:lang w:val="fr-FR"/>
              </w:rPr>
            </w:pPr>
          </w:p>
          <w:p w14:paraId="547C9BDF" w14:textId="1E34C4DA" w:rsidR="003A4ABB" w:rsidRPr="006E0F4C" w:rsidRDefault="003A4ABB" w:rsidP="003A4ABB">
            <w:pPr>
              <w:spacing w:line="276" w:lineRule="auto"/>
              <w:jc w:val="both"/>
              <w:rPr>
                <w:rStyle w:val="Nmerodepgina"/>
                <w:sz w:val="18"/>
                <w:szCs w:val="18"/>
                <w:lang w:val="fr-FR"/>
              </w:rPr>
            </w:pPr>
          </w:p>
        </w:tc>
      </w:tr>
    </w:tbl>
    <w:p w14:paraId="5E98225E" w14:textId="053A7C99" w:rsidR="00C35F81" w:rsidRPr="006E0F4C" w:rsidRDefault="00C35F81">
      <w:pPr>
        <w:rPr>
          <w:sz w:val="22"/>
          <w:lang w:val="fr-FR"/>
        </w:rPr>
      </w:pPr>
    </w:p>
    <w:p w14:paraId="68B1BDF5" w14:textId="77777777" w:rsidR="00C35F81" w:rsidRPr="006E0F4C" w:rsidRDefault="00C35F81">
      <w:pPr>
        <w:rPr>
          <w:sz w:val="22"/>
          <w:lang w:val="fr-FR"/>
        </w:rPr>
      </w:pPr>
    </w:p>
    <w:tbl>
      <w:tblPr>
        <w:tblStyle w:val="Tabelacomgrade"/>
        <w:tblW w:w="9341" w:type="dxa"/>
        <w:tblLook w:val="04A0" w:firstRow="1" w:lastRow="0" w:firstColumn="1" w:lastColumn="0" w:noHBand="0" w:noVBand="1"/>
      </w:tblPr>
      <w:tblGrid>
        <w:gridCol w:w="9341"/>
      </w:tblGrid>
      <w:tr w:rsidR="00C97A7B" w:rsidRPr="006E0F4C" w14:paraId="30AB3084" w14:textId="77777777" w:rsidTr="001965E0">
        <w:trPr>
          <w:trHeight w:val="516"/>
        </w:trPr>
        <w:tc>
          <w:tcPr>
            <w:tcW w:w="9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AA2CAA" w14:textId="77777777" w:rsidR="006E0F4C" w:rsidRPr="006E0F4C" w:rsidRDefault="006E0F4C" w:rsidP="006E0F4C">
            <w:pPr>
              <w:pStyle w:val="PargrafodaLista"/>
              <w:numPr>
                <w:ilvl w:val="0"/>
                <w:numId w:val="32"/>
              </w:numPr>
              <w:spacing w:before="120" w:after="120"/>
              <w:rPr>
                <w:rStyle w:val="Nmerodepgina"/>
                <w:b/>
                <w:sz w:val="24"/>
                <w:szCs w:val="24"/>
                <w:lang w:val="fr-FR"/>
              </w:rPr>
            </w:pPr>
            <w:r w:rsidRPr="006E0F4C">
              <w:rPr>
                <w:rStyle w:val="Nmerodepgina"/>
                <w:b/>
                <w:sz w:val="24"/>
                <w:szCs w:val="24"/>
                <w:lang w:val="fr-FR"/>
              </w:rPr>
              <w:t xml:space="preserve"> Thèmes transversaux</w:t>
            </w:r>
          </w:p>
          <w:p w14:paraId="253D0310" w14:textId="54D4DE21" w:rsidR="00C97A7B" w:rsidRPr="006E0F4C" w:rsidRDefault="006E0F4C" w:rsidP="006E0F4C">
            <w:pPr>
              <w:spacing w:before="120" w:after="120"/>
              <w:rPr>
                <w:rStyle w:val="Nmerodepgina"/>
                <w:b/>
                <w:sz w:val="24"/>
                <w:szCs w:val="24"/>
                <w:lang w:val="fr-FR"/>
              </w:rPr>
            </w:pPr>
            <w:r w:rsidRPr="006E0F4C">
              <w:rPr>
                <w:rStyle w:val="Nmerodepgina"/>
                <w:sz w:val="18"/>
                <w:szCs w:val="18"/>
                <w:lang w:val="fr-FR"/>
              </w:rPr>
              <w:t>Veuillez expliquer l'impact transversal potentiel du projet. Décrivez de quelle manière il favorisera la participation active de ces groupes/thèmes et, si possible, proposez des moyens de mesurer son impact. Si le projet n'apporte aucune contribution, veuillez indiquer "aucune contribution".</w:t>
            </w:r>
          </w:p>
        </w:tc>
      </w:tr>
      <w:tr w:rsidR="00C97A7B" w:rsidRPr="006E0F4C" w14:paraId="03772004" w14:textId="77777777" w:rsidTr="001965E0">
        <w:trPr>
          <w:trHeight w:val="1247"/>
        </w:trPr>
        <w:tc>
          <w:tcPr>
            <w:tcW w:w="9341" w:type="dxa"/>
            <w:tcBorders>
              <w:left w:val="single" w:sz="4" w:space="0" w:color="auto"/>
              <w:bottom w:val="single" w:sz="4" w:space="0" w:color="auto"/>
              <w:right w:val="single" w:sz="4" w:space="0" w:color="auto"/>
            </w:tcBorders>
          </w:tcPr>
          <w:p w14:paraId="5A9F915F" w14:textId="17315D80" w:rsidR="006E0F4C" w:rsidRPr="006E0F4C" w:rsidRDefault="008D0FF9" w:rsidP="006E0F4C">
            <w:pPr>
              <w:spacing w:before="120" w:after="120"/>
              <w:rPr>
                <w:rStyle w:val="Nmerodepgina"/>
                <w:sz w:val="18"/>
                <w:szCs w:val="18"/>
                <w:lang w:val="fr-FR"/>
              </w:rPr>
            </w:pPr>
            <w:sdt>
              <w:sdtPr>
                <w:rPr>
                  <w:rStyle w:val="Nmerodepgina"/>
                  <w:sz w:val="18"/>
                  <w:szCs w:val="18"/>
                  <w:lang w:val="fr-FR"/>
                </w:rPr>
                <w:id w:val="623962667"/>
                <w14:checkbox>
                  <w14:checked w14:val="0"/>
                  <w14:checkedState w14:val="2612" w14:font="MS Gothic"/>
                  <w14:uncheckedState w14:val="2610" w14:font="MS Gothic"/>
                </w14:checkbox>
              </w:sdtPr>
              <w:sdtEndPr>
                <w:rPr>
                  <w:rStyle w:val="Nmerodepgina"/>
                </w:rPr>
              </w:sdtEndPr>
              <w:sdtContent>
                <w:r w:rsidR="00431C98" w:rsidRPr="006E0F4C">
                  <w:rPr>
                    <w:rStyle w:val="Nmerodepgina"/>
                    <w:rFonts w:ascii="MS Gothic" w:eastAsia="MS Gothic" w:hAnsi="MS Gothic"/>
                    <w:sz w:val="18"/>
                    <w:szCs w:val="18"/>
                    <w:lang w:val="fr-FR"/>
                  </w:rPr>
                  <w:t>☐</w:t>
                </w:r>
              </w:sdtContent>
            </w:sdt>
            <w:r w:rsidR="00C97A7B" w:rsidRPr="006E0F4C">
              <w:rPr>
                <w:rStyle w:val="Nmerodepgina"/>
                <w:sz w:val="18"/>
                <w:szCs w:val="18"/>
                <w:lang w:val="fr-FR"/>
              </w:rPr>
              <w:t xml:space="preserve"> </w:t>
            </w:r>
            <w:r w:rsidR="006E0F4C" w:rsidRPr="006E0F4C">
              <w:rPr>
                <w:rStyle w:val="Nmerodepgina"/>
                <w:sz w:val="18"/>
                <w:szCs w:val="18"/>
                <w:lang w:val="fr-FR"/>
              </w:rPr>
              <w:t>Droits de l'Homme, groupes vulnérables, minorités</w:t>
            </w:r>
          </w:p>
          <w:p w14:paraId="3698E272" w14:textId="661A8003" w:rsidR="006E0F4C" w:rsidRPr="006E0F4C" w:rsidRDefault="006E0F4C" w:rsidP="006E0F4C">
            <w:pPr>
              <w:spacing w:before="120" w:after="120"/>
              <w:rPr>
                <w:rStyle w:val="Nmerodepgina"/>
                <w:sz w:val="18"/>
                <w:szCs w:val="18"/>
                <w:lang w:val="fr-FR"/>
              </w:rPr>
            </w:pPr>
            <w:r w:rsidRPr="006E0F4C">
              <w:rPr>
                <w:rStyle w:val="Nmerodepgina"/>
                <w:rFonts w:ascii="Segoe UI Symbol" w:hAnsi="Segoe UI Symbol" w:cs="Segoe UI Symbol"/>
                <w:sz w:val="18"/>
                <w:szCs w:val="18"/>
                <w:lang w:val="fr-FR"/>
              </w:rPr>
              <w:t>☐</w:t>
            </w:r>
            <w:r w:rsidRPr="006E0F4C">
              <w:rPr>
                <w:rStyle w:val="Nmerodepgina"/>
                <w:sz w:val="18"/>
                <w:szCs w:val="18"/>
                <w:lang w:val="fr-FR"/>
              </w:rPr>
              <w:t xml:space="preserve"> Environnement, climat et ressources naturelles</w:t>
            </w:r>
          </w:p>
          <w:p w14:paraId="22340FB3" w14:textId="77777777" w:rsidR="006E0F4C" w:rsidRPr="006E0F4C" w:rsidRDefault="006E0F4C" w:rsidP="006E0F4C">
            <w:pPr>
              <w:spacing w:before="120" w:after="120"/>
              <w:rPr>
                <w:rStyle w:val="Nmerodepgina"/>
                <w:sz w:val="18"/>
                <w:szCs w:val="18"/>
                <w:lang w:val="fr-FR"/>
              </w:rPr>
            </w:pPr>
            <w:r w:rsidRPr="006E0F4C">
              <w:rPr>
                <w:rStyle w:val="Nmerodepgina"/>
                <w:rFonts w:ascii="Segoe UI Symbol" w:hAnsi="Segoe UI Symbol" w:cs="Segoe UI Symbol"/>
                <w:sz w:val="18"/>
                <w:szCs w:val="18"/>
                <w:lang w:val="fr-FR"/>
              </w:rPr>
              <w:t>☐</w:t>
            </w:r>
            <w:r w:rsidRPr="006E0F4C">
              <w:rPr>
                <w:rStyle w:val="Nmerodepgina"/>
                <w:sz w:val="18"/>
                <w:szCs w:val="18"/>
                <w:lang w:val="fr-FR"/>
              </w:rPr>
              <w:t xml:space="preserve"> Num</w:t>
            </w:r>
            <w:r w:rsidRPr="006E0F4C">
              <w:rPr>
                <w:rStyle w:val="Nmerodepgina"/>
                <w:rFonts w:cs="Arial"/>
                <w:sz w:val="18"/>
                <w:szCs w:val="18"/>
                <w:lang w:val="fr-FR"/>
              </w:rPr>
              <w:t>é</w:t>
            </w:r>
            <w:r w:rsidRPr="006E0F4C">
              <w:rPr>
                <w:rStyle w:val="Nmerodepgina"/>
                <w:sz w:val="18"/>
                <w:szCs w:val="18"/>
                <w:lang w:val="fr-FR"/>
              </w:rPr>
              <w:t>risation</w:t>
            </w:r>
          </w:p>
          <w:p w14:paraId="424B092A" w14:textId="77777777" w:rsidR="006E0F4C" w:rsidRPr="006E0F4C" w:rsidRDefault="006E0F4C" w:rsidP="006E0F4C">
            <w:pPr>
              <w:spacing w:before="120" w:after="120"/>
              <w:rPr>
                <w:rStyle w:val="Nmerodepgina"/>
                <w:sz w:val="18"/>
                <w:szCs w:val="18"/>
                <w:lang w:val="fr-FR"/>
              </w:rPr>
            </w:pPr>
            <w:r w:rsidRPr="006E0F4C">
              <w:rPr>
                <w:rStyle w:val="Nmerodepgina"/>
                <w:rFonts w:ascii="Segoe UI Symbol" w:hAnsi="Segoe UI Symbol" w:cs="Segoe UI Symbol"/>
                <w:sz w:val="18"/>
                <w:szCs w:val="18"/>
                <w:lang w:val="fr-FR"/>
              </w:rPr>
              <w:t>☐</w:t>
            </w:r>
            <w:r w:rsidRPr="006E0F4C">
              <w:rPr>
                <w:rStyle w:val="Nmerodepgina"/>
                <w:sz w:val="18"/>
                <w:szCs w:val="18"/>
                <w:lang w:val="fr-FR"/>
              </w:rPr>
              <w:t xml:space="preserve"> Autres</w:t>
            </w:r>
          </w:p>
          <w:p w14:paraId="1349F954" w14:textId="53AB6081" w:rsidR="00F949AF" w:rsidRPr="006E0F4C" w:rsidRDefault="006E0F4C" w:rsidP="006E0F4C">
            <w:pPr>
              <w:spacing w:before="120" w:after="120"/>
              <w:rPr>
                <w:rStyle w:val="Nmerodepgina"/>
                <w:sz w:val="18"/>
                <w:szCs w:val="18"/>
                <w:lang w:val="fr-FR"/>
              </w:rPr>
            </w:pPr>
            <w:r w:rsidRPr="006E0F4C">
              <w:rPr>
                <w:rStyle w:val="Nmerodepgina"/>
                <w:sz w:val="18"/>
                <w:szCs w:val="18"/>
                <w:lang w:val="fr-FR"/>
              </w:rPr>
              <w:t>S'il y a une contribution, veuillez la préciser :</w:t>
            </w:r>
          </w:p>
          <w:p w14:paraId="18CCCA3C" w14:textId="2546D51D" w:rsidR="00F949AF" w:rsidRPr="006E0F4C" w:rsidRDefault="003D71B9" w:rsidP="00A968E4">
            <w:pPr>
              <w:spacing w:before="120" w:after="120"/>
              <w:rPr>
                <w:rStyle w:val="Nmerodepgina"/>
                <w:sz w:val="16"/>
                <w:szCs w:val="16"/>
                <w:lang w:val="fr-FR"/>
              </w:rPr>
            </w:pPr>
            <w:r w:rsidRPr="006E0F4C">
              <w:rPr>
                <w:rStyle w:val="Nmerodepgina"/>
                <w:sz w:val="16"/>
                <w:szCs w:val="16"/>
                <w:lang w:val="fr-FR"/>
              </w:rPr>
              <w:t>__________________________________________________________________________________</w:t>
            </w:r>
          </w:p>
        </w:tc>
      </w:tr>
    </w:tbl>
    <w:p w14:paraId="0E0CCC6B" w14:textId="77777777" w:rsidR="006C5797" w:rsidRPr="006E0F4C" w:rsidRDefault="006C5797" w:rsidP="00151F5D">
      <w:pPr>
        <w:rPr>
          <w:rFonts w:cs="Arial"/>
          <w:sz w:val="22"/>
          <w:u w:val="single"/>
          <w:lang w:val="fr-FR"/>
        </w:rPr>
      </w:pPr>
    </w:p>
    <w:sectPr w:rsidR="006C5797" w:rsidRPr="006E0F4C" w:rsidSect="00586BD8">
      <w:headerReference w:type="even" r:id="rId13"/>
      <w:headerReference w:type="default" r:id="rId14"/>
      <w:footerReference w:type="default" r:id="rId15"/>
      <w:headerReference w:type="first" r:id="rId16"/>
      <w:type w:val="continuous"/>
      <w:pgSz w:w="11906" w:h="16838" w:code="9"/>
      <w:pgMar w:top="1560" w:right="1418" w:bottom="1170"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10EAD" w14:textId="77777777" w:rsidR="008D0FF9" w:rsidRDefault="008D0FF9" w:rsidP="00A637D0">
      <w:r>
        <w:separator/>
      </w:r>
    </w:p>
  </w:endnote>
  <w:endnote w:type="continuationSeparator" w:id="0">
    <w:p w14:paraId="6FA8F62E" w14:textId="77777777" w:rsidR="008D0FF9" w:rsidRDefault="008D0FF9" w:rsidP="00A637D0">
      <w:r>
        <w:continuationSeparator/>
      </w:r>
    </w:p>
  </w:endnote>
  <w:endnote w:type="continuationNotice" w:id="1">
    <w:p w14:paraId="55138496" w14:textId="77777777" w:rsidR="008D0FF9" w:rsidRDefault="008D0F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undesSerif Office">
    <w:altName w:val="Book Antiqua"/>
    <w:charset w:val="00"/>
    <w:family w:val="roman"/>
    <w:pitch w:val="variable"/>
    <w:sig w:usb0="A00000BF" w:usb1="4000206B" w:usb2="00000000" w:usb3="00000000" w:csb0="00000093" w:csb1="00000000"/>
  </w:font>
  <w:font w:name="BundesSans Office">
    <w:altName w:val="Lucida Sans Unicode"/>
    <w:charset w:val="00"/>
    <w:family w:val="swiss"/>
    <w:pitch w:val="variable"/>
    <w:sig w:usb0="A00000BF" w:usb1="4000206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4536824"/>
      <w:docPartObj>
        <w:docPartGallery w:val="Page Numbers (Bottom of Page)"/>
        <w:docPartUnique/>
      </w:docPartObj>
    </w:sdtPr>
    <w:sdtEndPr>
      <w:rPr>
        <w:noProof/>
        <w:sz w:val="18"/>
        <w:szCs w:val="18"/>
      </w:rPr>
    </w:sdtEndPr>
    <w:sdtContent>
      <w:p w14:paraId="2B267B34" w14:textId="640D9713" w:rsidR="00193BAF" w:rsidRPr="00E127C1" w:rsidRDefault="00826AC4">
        <w:pPr>
          <w:pStyle w:val="Rodap"/>
          <w:jc w:val="right"/>
          <w:rPr>
            <w:sz w:val="18"/>
            <w:szCs w:val="18"/>
          </w:rPr>
        </w:pPr>
        <w:r>
          <w:rPr>
            <w:noProof/>
          </w:rPr>
          <w:drawing>
            <wp:anchor distT="0" distB="0" distL="114300" distR="114300" simplePos="0" relativeHeight="251658240" behindDoc="1" locked="0" layoutInCell="1" allowOverlap="1" wp14:anchorId="73ADD29B" wp14:editId="2CD510A8">
              <wp:simplePos x="0" y="0"/>
              <wp:positionH relativeFrom="page">
                <wp:align>right</wp:align>
              </wp:positionH>
              <wp:positionV relativeFrom="page">
                <wp:posOffset>9565665</wp:posOffset>
              </wp:positionV>
              <wp:extent cx="10229850" cy="2037055"/>
              <wp:effectExtent l="0" t="0" r="0" b="1905"/>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BEBA8EAE-BF5A-486C-A8C5-ECC9F3942E4B}">
                            <a14:imgProps xmlns:a14="http://schemas.microsoft.com/office/drawing/2010/main">
                              <a14:imgLayer r:embed="rId2">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10229850" cy="2037055"/>
                      </a:xfrm>
                      <a:prstGeom prst="rect">
                        <a:avLst/>
                      </a:prstGeom>
                    </pic:spPr>
                  </pic:pic>
                </a:graphicData>
              </a:graphic>
              <wp14:sizeRelH relativeFrom="margin">
                <wp14:pctWidth>0</wp14:pctWidth>
              </wp14:sizeRelH>
              <wp14:sizeRelV relativeFrom="margin">
                <wp14:pctHeight>0</wp14:pctHeight>
              </wp14:sizeRelV>
            </wp:anchor>
          </w:drawing>
        </w:r>
        <w:r w:rsidR="00193BAF" w:rsidRPr="00E127C1">
          <w:rPr>
            <w:sz w:val="18"/>
            <w:szCs w:val="18"/>
          </w:rPr>
          <w:fldChar w:fldCharType="begin"/>
        </w:r>
        <w:r w:rsidR="00193BAF" w:rsidRPr="00E127C1">
          <w:rPr>
            <w:sz w:val="18"/>
            <w:szCs w:val="18"/>
          </w:rPr>
          <w:instrText xml:space="preserve"> PAGE   \* MERGEFORMAT </w:instrText>
        </w:r>
        <w:r w:rsidR="00193BAF" w:rsidRPr="00E127C1">
          <w:rPr>
            <w:sz w:val="18"/>
            <w:szCs w:val="18"/>
          </w:rPr>
          <w:fldChar w:fldCharType="separate"/>
        </w:r>
        <w:r w:rsidR="00193BAF">
          <w:rPr>
            <w:noProof/>
            <w:sz w:val="18"/>
            <w:szCs w:val="18"/>
          </w:rPr>
          <w:t>7</w:t>
        </w:r>
        <w:r w:rsidR="00193BAF" w:rsidRPr="00E127C1">
          <w:rPr>
            <w:noProof/>
            <w:sz w:val="18"/>
            <w:szCs w:val="18"/>
          </w:rPr>
          <w:fldChar w:fldCharType="end"/>
        </w:r>
      </w:p>
    </w:sdtContent>
  </w:sdt>
  <w:p w14:paraId="2F39C821" w14:textId="720279F5" w:rsidR="00193BAF" w:rsidRPr="00E127C1" w:rsidRDefault="00193BAF" w:rsidP="00336685">
    <w:pPr>
      <w:pStyle w:val="Rodap"/>
      <w:tabs>
        <w:tab w:val="clear" w:pos="4536"/>
        <w:tab w:val="clear" w:pos="9072"/>
        <w:tab w:val="left" w:pos="7654"/>
      </w:tabs>
      <w:rPr>
        <w:sz w:val="22"/>
      </w:rPr>
    </w:pPr>
    <w:r>
      <w:rPr>
        <w:sz w:val="2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6392445"/>
      <w:docPartObj>
        <w:docPartGallery w:val="Page Numbers (Bottom of Page)"/>
        <w:docPartUnique/>
      </w:docPartObj>
    </w:sdtPr>
    <w:sdtEndPr>
      <w:rPr>
        <w:noProof/>
        <w:sz w:val="18"/>
        <w:szCs w:val="18"/>
      </w:rPr>
    </w:sdtEndPr>
    <w:sdtContent>
      <w:p w14:paraId="22BD1EB6" w14:textId="104153EE" w:rsidR="00193BAF" w:rsidRPr="00E127C1" w:rsidRDefault="00193BAF">
        <w:pPr>
          <w:pStyle w:val="Rodap"/>
          <w:jc w:val="right"/>
          <w:rPr>
            <w:sz w:val="18"/>
            <w:szCs w:val="18"/>
          </w:rPr>
        </w:pPr>
        <w:r w:rsidRPr="00E127C1">
          <w:rPr>
            <w:sz w:val="18"/>
            <w:szCs w:val="18"/>
          </w:rPr>
          <w:fldChar w:fldCharType="begin"/>
        </w:r>
        <w:r w:rsidRPr="00E127C1">
          <w:rPr>
            <w:sz w:val="18"/>
            <w:szCs w:val="18"/>
          </w:rPr>
          <w:instrText xml:space="preserve"> PAGE   \* MERGEFORMAT </w:instrText>
        </w:r>
        <w:r w:rsidRPr="00E127C1">
          <w:rPr>
            <w:sz w:val="18"/>
            <w:szCs w:val="18"/>
          </w:rPr>
          <w:fldChar w:fldCharType="separate"/>
        </w:r>
        <w:r>
          <w:rPr>
            <w:noProof/>
            <w:sz w:val="18"/>
            <w:szCs w:val="18"/>
          </w:rPr>
          <w:t>7</w:t>
        </w:r>
        <w:r w:rsidRPr="00E127C1">
          <w:rPr>
            <w:noProof/>
            <w:sz w:val="18"/>
            <w:szCs w:val="18"/>
          </w:rPr>
          <w:fldChar w:fldCharType="end"/>
        </w:r>
      </w:p>
    </w:sdtContent>
  </w:sdt>
  <w:p w14:paraId="4C4FF911" w14:textId="2D02002D" w:rsidR="00193BAF" w:rsidRPr="00E127C1" w:rsidRDefault="00193BAF" w:rsidP="00336685">
    <w:pPr>
      <w:pStyle w:val="Rodap"/>
      <w:tabs>
        <w:tab w:val="clear" w:pos="4536"/>
        <w:tab w:val="clear" w:pos="9072"/>
        <w:tab w:val="left" w:pos="7654"/>
      </w:tabs>
      <w:rPr>
        <w:sz w:val="22"/>
      </w:rPr>
    </w:pPr>
    <w:r>
      <w:rPr>
        <w:sz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FF1FD" w14:textId="77777777" w:rsidR="008D0FF9" w:rsidRDefault="008D0FF9" w:rsidP="00A637D0">
      <w:bookmarkStart w:id="0" w:name="_Hlk70415623"/>
      <w:bookmarkEnd w:id="0"/>
      <w:r>
        <w:separator/>
      </w:r>
    </w:p>
  </w:footnote>
  <w:footnote w:type="continuationSeparator" w:id="0">
    <w:p w14:paraId="02D7ABC5" w14:textId="77777777" w:rsidR="008D0FF9" w:rsidRDefault="008D0FF9" w:rsidP="00A637D0">
      <w:r>
        <w:continuationSeparator/>
      </w:r>
    </w:p>
  </w:footnote>
  <w:footnote w:type="continuationNotice" w:id="1">
    <w:p w14:paraId="48E7FEBA" w14:textId="77777777" w:rsidR="008D0FF9" w:rsidRDefault="008D0F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8A63E" w14:textId="7029C585" w:rsidR="00586BD8" w:rsidRDefault="00893752" w:rsidP="00586BD8">
    <w:pPr>
      <w:rPr>
        <w:rFonts w:cs="Arial"/>
        <w:color w:val="000000"/>
        <w:sz w:val="18"/>
        <w:szCs w:val="18"/>
        <w:lang w:val="es-CL"/>
      </w:rPr>
    </w:pPr>
    <w:r>
      <w:rPr>
        <w:noProof/>
      </w:rPr>
      <w:drawing>
        <wp:anchor distT="0" distB="0" distL="114300" distR="114300" simplePos="0" relativeHeight="251310080" behindDoc="0" locked="0" layoutInCell="1" allowOverlap="1" wp14:anchorId="1B8FD8C2" wp14:editId="44A0F4C7">
          <wp:simplePos x="0" y="0"/>
          <wp:positionH relativeFrom="margin">
            <wp:posOffset>-52705</wp:posOffset>
          </wp:positionH>
          <wp:positionV relativeFrom="paragraph">
            <wp:posOffset>-114300</wp:posOffset>
          </wp:positionV>
          <wp:extent cx="1171875" cy="653415"/>
          <wp:effectExtent l="0" t="0" r="9525"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02" cy="65844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41504" behindDoc="0" locked="0" layoutInCell="1" allowOverlap="1" wp14:anchorId="5B74C67B" wp14:editId="7D96430C">
          <wp:simplePos x="0" y="0"/>
          <wp:positionH relativeFrom="margin">
            <wp:posOffset>1280795</wp:posOffset>
          </wp:positionH>
          <wp:positionV relativeFrom="paragraph">
            <wp:posOffset>6985</wp:posOffset>
          </wp:positionV>
          <wp:extent cx="1236641" cy="514350"/>
          <wp:effectExtent l="0" t="0" r="1905" b="0"/>
          <wp:wrapNone/>
          <wp:docPr id="17" name="Bild 1" descr="GIZ-Logo, Deutsche Gesellschaft für Internationale Zusammenarbeit (GIZ) GmbH&#10;&#10;C:\Dokumente und Einstellungen\auge_luc\Lokale Einstellungen\Temp\Temporäres Verzeichnis 3 für gizlogo-standard-mit-unternehmensname-de[1].zip\gizlogo-unternehmen-de-rgb.gif" title="GIZ-Logo, Deutsche Gesellschaft für Internationale Zusammenarbeit (GIZ)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 1" descr="GIZ-Logo, Deutsche Gesellschaft für Internationale Zusammenarbeit (GIZ) GmbH&#10;&#10;C:\Dokumente und Einstellungen\auge_luc\Lokale Einstellungen\Temp\Temporäres Verzeichnis 3 für gizlogo-standard-mit-unternehmensname-de[1].zip\gizlogo-unternehmen-de-rgb.gif" title="GIZ-Logo, Deutsche Gesellschaft für Internationale Zusammenarbeit (GIZ) GmbH"/>
                  <pic:cNvPicPr>
                    <a:picLocks noChangeAspect="1"/>
                  </pic:cNvPicPr>
                </pic:nvPicPr>
                <pic:blipFill>
                  <a:blip r:embed="rId2" cstate="email">
                    <a:extLst>
                      <a:ext uri="{28A0092B-C50C-407E-A947-70E740481C1C}">
                        <a14:useLocalDpi xmlns:a14="http://schemas.microsoft.com/office/drawing/2010/main"/>
                      </a:ext>
                    </a:extLst>
                  </a:blip>
                  <a:srcRect/>
                  <a:stretch>
                    <a:fillRect/>
                  </a:stretch>
                </pic:blipFill>
                <pic:spPr bwMode="auto">
                  <a:xfrm>
                    <a:off x="0" y="0"/>
                    <a:ext cx="1236641" cy="514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4352" behindDoc="1" locked="0" layoutInCell="1" allowOverlap="1" wp14:anchorId="0C93B19F" wp14:editId="1731896C">
          <wp:simplePos x="0" y="0"/>
          <wp:positionH relativeFrom="margin">
            <wp:posOffset>2576195</wp:posOffset>
          </wp:positionH>
          <wp:positionV relativeFrom="paragraph">
            <wp:posOffset>9525</wp:posOffset>
          </wp:positionV>
          <wp:extent cx="1933575" cy="371475"/>
          <wp:effectExtent l="0" t="0" r="9525" b="9525"/>
          <wp:wrapNone/>
          <wp:docPr id="16" name="Picture 2" descr="https://www.adelante2.eu/images/A2-EN.png"/>
          <wp:cNvGraphicFramePr/>
          <a:graphic xmlns:a="http://schemas.openxmlformats.org/drawingml/2006/main">
            <a:graphicData uri="http://schemas.openxmlformats.org/drawingml/2006/picture">
              <pic:pic xmlns:pic="http://schemas.openxmlformats.org/drawingml/2006/picture">
                <pic:nvPicPr>
                  <pic:cNvPr id="2" name="Picture 2" descr="https://www.adelante2.eu/images/A2-EN.png"/>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93357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224A">
      <w:rPr>
        <w:noProof/>
      </w:rPr>
      <w:drawing>
        <wp:anchor distT="0" distB="0" distL="114300" distR="114300" simplePos="0" relativeHeight="252235776" behindDoc="0" locked="0" layoutInCell="1" allowOverlap="1" wp14:anchorId="6DA3590B" wp14:editId="4D47BD0E">
          <wp:simplePos x="0" y="0"/>
          <wp:positionH relativeFrom="margin">
            <wp:posOffset>4805045</wp:posOffset>
          </wp:positionH>
          <wp:positionV relativeFrom="topMargin">
            <wp:posOffset>180975</wp:posOffset>
          </wp:positionV>
          <wp:extent cx="1076325" cy="1066800"/>
          <wp:effectExtent l="0" t="0" r="9525" b="0"/>
          <wp:wrapSquare wrapText="bothSides"/>
          <wp:docPr id="15" name="Grafik 15" descr="ABC-MRE (@ABCgovBr) / Twitter"/>
          <wp:cNvGraphicFramePr/>
          <a:graphic xmlns:a="http://schemas.openxmlformats.org/drawingml/2006/main">
            <a:graphicData uri="http://schemas.openxmlformats.org/drawingml/2006/picture">
              <pic:pic xmlns:pic="http://schemas.openxmlformats.org/drawingml/2006/picture">
                <pic:nvPicPr>
                  <pic:cNvPr id="1" name="Grafik 1" descr="ABC-MRE (@ABCgovBr) / Twitter"/>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7632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995">
      <w:rPr>
        <w:noProof/>
      </w:rPr>
      <mc:AlternateContent>
        <mc:Choice Requires="wps">
          <w:drawing>
            <wp:anchor distT="0" distB="0" distL="114300" distR="114300" simplePos="0" relativeHeight="251772928" behindDoc="0" locked="0" layoutInCell="1" allowOverlap="1" wp14:anchorId="34805606" wp14:editId="3B66E5BB">
              <wp:simplePos x="0" y="0"/>
              <wp:positionH relativeFrom="column">
                <wp:posOffset>1404620</wp:posOffset>
              </wp:positionH>
              <wp:positionV relativeFrom="paragraph">
                <wp:posOffset>9525</wp:posOffset>
              </wp:positionV>
              <wp:extent cx="580388" cy="99098"/>
              <wp:effectExtent l="0" t="0" r="10795" b="15240"/>
              <wp:wrapSquare wrapText="bothSides"/>
              <wp:docPr id="35" name="Textfeld 35"/>
              <wp:cNvGraphicFramePr/>
              <a:graphic xmlns:a="http://schemas.openxmlformats.org/drawingml/2006/main">
                <a:graphicData uri="http://schemas.microsoft.com/office/word/2010/wordprocessingShape">
                  <wps:wsp>
                    <wps:cNvSpPr txBox="1"/>
                    <wps:spPr>
                      <a:xfrm>
                        <a:off x="0" y="0"/>
                        <a:ext cx="580388" cy="990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19E65F" w14:textId="77777777" w:rsidR="00317DFF" w:rsidRPr="0071284A" w:rsidRDefault="00317DFF" w:rsidP="00317DFF">
                          <w:pPr>
                            <w:pStyle w:val="Pagenumberleft"/>
                            <w:rPr>
                              <w:rFonts w:ascii="BundesSans Office" w:hAnsi="BundesSans Office"/>
                              <w:sz w:val="12"/>
                            </w:rPr>
                          </w:pPr>
                          <w:r>
                            <w:rPr>
                              <w:rFonts w:ascii="BundesSans Office" w:hAnsi="BundesSans Office"/>
                              <w:sz w:val="12"/>
                            </w:rPr>
                            <w:t>Implemented</w:t>
                          </w:r>
                          <w:r w:rsidRPr="0071284A">
                            <w:rPr>
                              <w:rFonts w:ascii="BundesSans Office" w:hAnsi="BundesSans Office"/>
                              <w:sz w:val="12"/>
                            </w:rPr>
                            <w:t xml:space="preserve"> by</w:t>
                          </w:r>
                          <w:r>
                            <w:rPr>
                              <w:rFonts w:ascii="BundesSans Office" w:hAnsi="BundesSans Office"/>
                              <w:sz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34805606" id="_x0000_t202" coordsize="21600,21600" o:spt="202" path="m,l,21600r21600,l21600,xe">
              <v:stroke joinstyle="miter"/>
              <v:path gradientshapeok="t" o:connecttype="rect"/>
            </v:shapetype>
            <v:shape id="Textfeld 35" o:spid="_x0000_s1026" type="#_x0000_t202" style="position:absolute;margin-left:110.6pt;margin-top:.75pt;width:45.7pt;height:7.8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" filled="f" stroked="f" strokeweight=".5pt">
              <v:textbox inset="0,0,0,0">
                <w:txbxContent>
                  <w:p w14:paraId="7819E65F" w14:textId="77777777" w:rsidR="00317DFF" w:rsidRPr="0071284A" w:rsidRDefault="00317DFF" w:rsidP="00317DFF">
                    <w:pPr>
                      <w:pStyle w:val="Pagenumberleft"/>
                      <w:rPr>
                        <w:rFonts w:ascii="BundesSans Office" w:hAnsi="BundesSans Office"/>
                        <w:sz w:val="12"/>
                      </w:rPr>
                    </w:pPr>
                    <w:r>
                      <w:rPr>
                        <w:rFonts w:ascii="BundesSans Office" w:hAnsi="BundesSans Office"/>
                        <w:sz w:val="12"/>
                      </w:rPr>
                      <w:t>Implemented</w:t>
                    </w:r>
                    <w:r w:rsidRPr="0071284A">
                      <w:rPr>
                        <w:rFonts w:ascii="BundesSans Office" w:hAnsi="BundesSans Office"/>
                        <w:sz w:val="12"/>
                      </w:rPr>
                      <w:t xml:space="preserve"> by</w:t>
                    </w:r>
                    <w:r>
                      <w:rPr>
                        <w:rFonts w:ascii="BundesSans Office" w:hAnsi="BundesSans Office"/>
                        <w:sz w:val="12"/>
                      </w:rPr>
                      <w:t>:</w:t>
                    </w:r>
                  </w:p>
                </w:txbxContent>
              </v:textbox>
              <w10:wrap type="square"/>
            </v:shape>
          </w:pict>
        </mc:Fallback>
      </mc:AlternateContent>
    </w:r>
  </w:p>
  <w:p w14:paraId="2F2AC6D1" w14:textId="1800D507" w:rsidR="00586BD8" w:rsidRDefault="00586BD8" w:rsidP="00586BD8">
    <w:pPr>
      <w:rPr>
        <w:rFonts w:cs="Arial"/>
        <w:color w:val="000000"/>
        <w:sz w:val="18"/>
        <w:szCs w:val="18"/>
        <w:lang w:val="es-CL"/>
      </w:rPr>
    </w:pPr>
  </w:p>
  <w:p w14:paraId="4D882E7D" w14:textId="7C6C6326" w:rsidR="00586BD8" w:rsidRDefault="00586BD8" w:rsidP="00586BD8">
    <w:pPr>
      <w:rPr>
        <w:rFonts w:cs="Arial"/>
        <w:color w:val="000000"/>
        <w:sz w:val="18"/>
        <w:szCs w:val="18"/>
        <w:lang w:val="es-CL"/>
      </w:rPr>
    </w:pPr>
  </w:p>
  <w:p w14:paraId="65249EAA" w14:textId="67CBD9C6" w:rsidR="00586BD8" w:rsidRDefault="00586BD8" w:rsidP="00586BD8">
    <w:pPr>
      <w:rPr>
        <w:rFonts w:cs="Arial"/>
        <w:color w:val="000000"/>
        <w:sz w:val="18"/>
        <w:szCs w:val="18"/>
        <w:lang w:val="es-CL"/>
      </w:rPr>
    </w:pPr>
  </w:p>
  <w:p w14:paraId="365C85D0" w14:textId="77777777" w:rsidR="00FB04F8" w:rsidRDefault="00FB04F8" w:rsidP="00586BD8">
    <w:pPr>
      <w:rPr>
        <w:rFonts w:cs="Arial"/>
        <w:color w:val="000000"/>
        <w:sz w:val="18"/>
        <w:szCs w:val="18"/>
        <w:lang w:val="es-CL"/>
      </w:rPr>
    </w:pPr>
  </w:p>
  <w:p w14:paraId="4E3AF9A4" w14:textId="01C27750" w:rsidR="00193BAF" w:rsidRPr="00233A94" w:rsidRDefault="00586BD8" w:rsidP="009A2805">
    <w:pPr>
      <w:rPr>
        <w:rFonts w:cs="Arial"/>
        <w:color w:val="000000"/>
        <w:sz w:val="14"/>
        <w:szCs w:val="14"/>
        <w:lang w:val="es-CL"/>
      </w:rPr>
    </w:pPr>
    <w:r w:rsidRPr="00233A94">
      <w:rPr>
        <w:rFonts w:cs="Arial"/>
        <w:color w:val="000000"/>
        <w:sz w:val="14"/>
        <w:szCs w:val="14"/>
        <w:lang w:val="es-CL"/>
      </w:rPr>
      <w:t>(</w:t>
    </w:r>
    <w:r w:rsidR="00233A94" w:rsidRPr="00233A94">
      <w:rPr>
        <w:rFonts w:cs="Arial"/>
        <w:color w:val="000000"/>
        <w:sz w:val="14"/>
        <w:szCs w:val="14"/>
        <w:lang w:val="es-CL"/>
      </w:rPr>
      <w:t>Veuillez ajouter dans cet espace les logos de tous les partenaires participant à la proposition. Les logos peuvent être déplacés et positionnés selon les besoins</w:t>
    </w:r>
    <w:r w:rsidR="005C7853" w:rsidRPr="00233A94">
      <w:rPr>
        <w:rFonts w:cs="Arial"/>
        <w:color w:val="000000"/>
        <w:sz w:val="14"/>
        <w:szCs w:val="14"/>
        <w:lang w:val="es-CL"/>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6E7E2" w14:textId="3C8AF8EC" w:rsidR="00915F1C" w:rsidRDefault="00915F1C">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33A12" w14:textId="3A7C4A67" w:rsidR="00193BAF" w:rsidRDefault="00193BAF">
    <w:pPr>
      <w:pStyle w:val="Cabealho"/>
    </w:pPr>
    <w:r w:rsidRPr="005705C3" w:rsidDel="00FA54CD">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C0F21" w14:textId="0D8B8571" w:rsidR="00915F1C" w:rsidRDefault="00915F1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65A131E"/>
    <w:lvl w:ilvl="0">
      <w:start w:val="1"/>
      <w:numFmt w:val="decimal"/>
      <w:lvlText w:val="%1."/>
      <w:lvlJc w:val="left"/>
      <w:pPr>
        <w:tabs>
          <w:tab w:val="num" w:pos="772"/>
        </w:tabs>
        <w:ind w:left="772" w:hanging="360"/>
      </w:pPr>
    </w:lvl>
  </w:abstractNum>
  <w:abstractNum w:abstractNumId="1" w15:restartNumberingAfterBreak="0">
    <w:nsid w:val="FFFFFF7D"/>
    <w:multiLevelType w:val="singleLevel"/>
    <w:tmpl w:val="D1BCAAD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F9406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74D8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4080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265D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A788B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68115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CAC66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7CCC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6E2E9B"/>
    <w:multiLevelType w:val="hybridMultilevel"/>
    <w:tmpl w:val="7186932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83F17C4"/>
    <w:multiLevelType w:val="hybridMultilevel"/>
    <w:tmpl w:val="C5583B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FC2359C"/>
    <w:multiLevelType w:val="hybridMultilevel"/>
    <w:tmpl w:val="DE980E02"/>
    <w:lvl w:ilvl="0" w:tplc="04070009">
      <w:start w:val="1"/>
      <w:numFmt w:val="bullet"/>
      <w:lvlText w:val=""/>
      <w:lvlJc w:val="left"/>
      <w:pPr>
        <w:ind w:left="2204" w:hanging="360"/>
      </w:pPr>
      <w:rPr>
        <w:rFonts w:ascii="Wingdings" w:hAnsi="Wingdings" w:hint="default"/>
      </w:rPr>
    </w:lvl>
    <w:lvl w:ilvl="1" w:tplc="04070003">
      <w:start w:val="1"/>
      <w:numFmt w:val="bullet"/>
      <w:lvlText w:val="o"/>
      <w:lvlJc w:val="left"/>
      <w:pPr>
        <w:ind w:left="2924" w:hanging="360"/>
      </w:pPr>
      <w:rPr>
        <w:rFonts w:ascii="Courier New" w:hAnsi="Courier New" w:cs="Courier New" w:hint="default"/>
      </w:rPr>
    </w:lvl>
    <w:lvl w:ilvl="2" w:tplc="04070005">
      <w:start w:val="1"/>
      <w:numFmt w:val="bullet"/>
      <w:lvlText w:val=""/>
      <w:lvlJc w:val="left"/>
      <w:pPr>
        <w:ind w:left="3644" w:hanging="360"/>
      </w:pPr>
      <w:rPr>
        <w:rFonts w:ascii="Wingdings" w:hAnsi="Wingdings" w:hint="default"/>
      </w:rPr>
    </w:lvl>
    <w:lvl w:ilvl="3" w:tplc="04070001" w:tentative="1">
      <w:start w:val="1"/>
      <w:numFmt w:val="bullet"/>
      <w:lvlText w:val=""/>
      <w:lvlJc w:val="left"/>
      <w:pPr>
        <w:ind w:left="4364" w:hanging="360"/>
      </w:pPr>
      <w:rPr>
        <w:rFonts w:ascii="Symbol" w:hAnsi="Symbol" w:hint="default"/>
      </w:rPr>
    </w:lvl>
    <w:lvl w:ilvl="4" w:tplc="04070003" w:tentative="1">
      <w:start w:val="1"/>
      <w:numFmt w:val="bullet"/>
      <w:lvlText w:val="o"/>
      <w:lvlJc w:val="left"/>
      <w:pPr>
        <w:ind w:left="5084" w:hanging="360"/>
      </w:pPr>
      <w:rPr>
        <w:rFonts w:ascii="Courier New" w:hAnsi="Courier New" w:cs="Courier New" w:hint="default"/>
      </w:rPr>
    </w:lvl>
    <w:lvl w:ilvl="5" w:tplc="04070005" w:tentative="1">
      <w:start w:val="1"/>
      <w:numFmt w:val="bullet"/>
      <w:lvlText w:val=""/>
      <w:lvlJc w:val="left"/>
      <w:pPr>
        <w:ind w:left="5804" w:hanging="360"/>
      </w:pPr>
      <w:rPr>
        <w:rFonts w:ascii="Wingdings" w:hAnsi="Wingdings" w:hint="default"/>
      </w:rPr>
    </w:lvl>
    <w:lvl w:ilvl="6" w:tplc="04070001" w:tentative="1">
      <w:start w:val="1"/>
      <w:numFmt w:val="bullet"/>
      <w:lvlText w:val=""/>
      <w:lvlJc w:val="left"/>
      <w:pPr>
        <w:ind w:left="6524" w:hanging="360"/>
      </w:pPr>
      <w:rPr>
        <w:rFonts w:ascii="Symbol" w:hAnsi="Symbol" w:hint="default"/>
      </w:rPr>
    </w:lvl>
    <w:lvl w:ilvl="7" w:tplc="04070003" w:tentative="1">
      <w:start w:val="1"/>
      <w:numFmt w:val="bullet"/>
      <w:lvlText w:val="o"/>
      <w:lvlJc w:val="left"/>
      <w:pPr>
        <w:ind w:left="7244" w:hanging="360"/>
      </w:pPr>
      <w:rPr>
        <w:rFonts w:ascii="Courier New" w:hAnsi="Courier New" w:cs="Courier New" w:hint="default"/>
      </w:rPr>
    </w:lvl>
    <w:lvl w:ilvl="8" w:tplc="04070005" w:tentative="1">
      <w:start w:val="1"/>
      <w:numFmt w:val="bullet"/>
      <w:lvlText w:val=""/>
      <w:lvlJc w:val="left"/>
      <w:pPr>
        <w:ind w:left="7964" w:hanging="360"/>
      </w:pPr>
      <w:rPr>
        <w:rFonts w:ascii="Wingdings" w:hAnsi="Wingdings" w:hint="default"/>
      </w:rPr>
    </w:lvl>
  </w:abstractNum>
  <w:abstractNum w:abstractNumId="13" w15:restartNumberingAfterBreak="0">
    <w:nsid w:val="137D67DD"/>
    <w:multiLevelType w:val="hybridMultilevel"/>
    <w:tmpl w:val="9654BC3A"/>
    <w:lvl w:ilvl="0" w:tplc="CF160FE2">
      <w:start w:val="1"/>
      <w:numFmt w:val="decimal"/>
      <w:lvlText w:val="%1)"/>
      <w:lvlJc w:val="left"/>
      <w:pPr>
        <w:ind w:left="405" w:hanging="360"/>
      </w:pPr>
      <w:rPr>
        <w:rFonts w:hint="default"/>
        <w:sz w:val="18"/>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4" w15:restartNumberingAfterBreak="0">
    <w:nsid w:val="22F71BA3"/>
    <w:multiLevelType w:val="hybridMultilevel"/>
    <w:tmpl w:val="F1E0B3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CD1862"/>
    <w:multiLevelType w:val="hybridMultilevel"/>
    <w:tmpl w:val="15CA36EE"/>
    <w:lvl w:ilvl="0" w:tplc="968C14EC">
      <w:start w:val="1"/>
      <w:numFmt w:val="low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A17EA0"/>
    <w:multiLevelType w:val="hybridMultilevel"/>
    <w:tmpl w:val="47B20EE4"/>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7CB5A5E"/>
    <w:multiLevelType w:val="hybridMultilevel"/>
    <w:tmpl w:val="3230ECE4"/>
    <w:lvl w:ilvl="0" w:tplc="0409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C0F7F87"/>
    <w:multiLevelType w:val="hybridMultilevel"/>
    <w:tmpl w:val="55DA0F94"/>
    <w:lvl w:ilvl="0" w:tplc="0C8E2776">
      <w:start w:val="1"/>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C307B59"/>
    <w:multiLevelType w:val="hybridMultilevel"/>
    <w:tmpl w:val="CDC476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EA93AC3"/>
    <w:multiLevelType w:val="hybridMultilevel"/>
    <w:tmpl w:val="5B00A878"/>
    <w:lvl w:ilvl="0" w:tplc="981E2AB4">
      <w:start w:val="1"/>
      <w:numFmt w:val="decimal"/>
      <w:lvlText w:val="%1)"/>
      <w:lvlJc w:val="left"/>
      <w:pPr>
        <w:ind w:left="720" w:hanging="360"/>
      </w:pPr>
      <w:rPr>
        <w:rFonts w:ascii="Arial" w:eastAsia="Times New Roman" w:hAnsi="Arial" w:cs="Arial"/>
        <w:sz w:val="1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2DD0590"/>
    <w:multiLevelType w:val="hybridMultilevel"/>
    <w:tmpl w:val="A9C22924"/>
    <w:lvl w:ilvl="0" w:tplc="9756543C">
      <w:start w:val="1"/>
      <w:numFmt w:val="decimal"/>
      <w:lvlText w:val="%1."/>
      <w:lvlJc w:val="left"/>
      <w:pPr>
        <w:ind w:left="360" w:hanging="360"/>
      </w:pPr>
      <w:rPr>
        <w:rFonts w:hint="default"/>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7322634"/>
    <w:multiLevelType w:val="hybridMultilevel"/>
    <w:tmpl w:val="86D895A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7462E7D"/>
    <w:multiLevelType w:val="hybridMultilevel"/>
    <w:tmpl w:val="70445B6A"/>
    <w:lvl w:ilvl="0" w:tplc="46AC9DC8">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81D6BA8"/>
    <w:multiLevelType w:val="hybridMultilevel"/>
    <w:tmpl w:val="60C620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323632"/>
    <w:multiLevelType w:val="hybridMultilevel"/>
    <w:tmpl w:val="6F50B81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9406166"/>
    <w:multiLevelType w:val="multilevel"/>
    <w:tmpl w:val="6C8EF07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DDB1BEA"/>
    <w:multiLevelType w:val="hybridMultilevel"/>
    <w:tmpl w:val="B7DA97E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2F0793F"/>
    <w:multiLevelType w:val="hybridMultilevel"/>
    <w:tmpl w:val="A050AA9A"/>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9C11D13"/>
    <w:multiLevelType w:val="hybridMultilevel"/>
    <w:tmpl w:val="EEDC1B08"/>
    <w:lvl w:ilvl="0" w:tplc="5BA2B9F6">
      <w:start w:val="1"/>
      <w:numFmt w:val="bullet"/>
      <w:lvlText w:val=""/>
      <w:lvlJc w:val="left"/>
      <w:pPr>
        <w:ind w:left="720" w:hanging="360"/>
      </w:pPr>
      <w:rPr>
        <w:rFonts w:ascii="Wingdings" w:hAnsi="Wingdings" w:hint="default"/>
        <w:sz w:val="22"/>
        <w:szCs w:val="22"/>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22B6749"/>
    <w:multiLevelType w:val="hybridMultilevel"/>
    <w:tmpl w:val="C868F61C"/>
    <w:lvl w:ilvl="0" w:tplc="440A935E">
      <w:numFmt w:val="bullet"/>
      <w:lvlText w:val="-"/>
      <w:lvlJc w:val="left"/>
      <w:pPr>
        <w:ind w:left="522" w:hanging="360"/>
      </w:pPr>
      <w:rPr>
        <w:rFonts w:ascii="Calibri" w:eastAsiaTheme="minorHAnsi" w:hAnsi="Calibri" w:cstheme="minorBidi" w:hint="default"/>
        <w:b w:val="0"/>
      </w:rPr>
    </w:lvl>
    <w:lvl w:ilvl="1" w:tplc="04070003" w:tentative="1">
      <w:start w:val="1"/>
      <w:numFmt w:val="bullet"/>
      <w:lvlText w:val="o"/>
      <w:lvlJc w:val="left"/>
      <w:pPr>
        <w:ind w:left="1242" w:hanging="360"/>
      </w:pPr>
      <w:rPr>
        <w:rFonts w:ascii="Courier New" w:hAnsi="Courier New" w:cs="Courier New" w:hint="default"/>
      </w:rPr>
    </w:lvl>
    <w:lvl w:ilvl="2" w:tplc="04070005" w:tentative="1">
      <w:start w:val="1"/>
      <w:numFmt w:val="bullet"/>
      <w:lvlText w:val=""/>
      <w:lvlJc w:val="left"/>
      <w:pPr>
        <w:ind w:left="1962" w:hanging="360"/>
      </w:pPr>
      <w:rPr>
        <w:rFonts w:ascii="Wingdings" w:hAnsi="Wingdings" w:hint="default"/>
      </w:rPr>
    </w:lvl>
    <w:lvl w:ilvl="3" w:tplc="04070001" w:tentative="1">
      <w:start w:val="1"/>
      <w:numFmt w:val="bullet"/>
      <w:lvlText w:val=""/>
      <w:lvlJc w:val="left"/>
      <w:pPr>
        <w:ind w:left="2682" w:hanging="360"/>
      </w:pPr>
      <w:rPr>
        <w:rFonts w:ascii="Symbol" w:hAnsi="Symbol" w:hint="default"/>
      </w:rPr>
    </w:lvl>
    <w:lvl w:ilvl="4" w:tplc="04070003" w:tentative="1">
      <w:start w:val="1"/>
      <w:numFmt w:val="bullet"/>
      <w:lvlText w:val="o"/>
      <w:lvlJc w:val="left"/>
      <w:pPr>
        <w:ind w:left="3402" w:hanging="360"/>
      </w:pPr>
      <w:rPr>
        <w:rFonts w:ascii="Courier New" w:hAnsi="Courier New" w:cs="Courier New" w:hint="default"/>
      </w:rPr>
    </w:lvl>
    <w:lvl w:ilvl="5" w:tplc="04070005" w:tentative="1">
      <w:start w:val="1"/>
      <w:numFmt w:val="bullet"/>
      <w:lvlText w:val=""/>
      <w:lvlJc w:val="left"/>
      <w:pPr>
        <w:ind w:left="4122" w:hanging="360"/>
      </w:pPr>
      <w:rPr>
        <w:rFonts w:ascii="Wingdings" w:hAnsi="Wingdings" w:hint="default"/>
      </w:rPr>
    </w:lvl>
    <w:lvl w:ilvl="6" w:tplc="04070001" w:tentative="1">
      <w:start w:val="1"/>
      <w:numFmt w:val="bullet"/>
      <w:lvlText w:val=""/>
      <w:lvlJc w:val="left"/>
      <w:pPr>
        <w:ind w:left="4842" w:hanging="360"/>
      </w:pPr>
      <w:rPr>
        <w:rFonts w:ascii="Symbol" w:hAnsi="Symbol" w:hint="default"/>
      </w:rPr>
    </w:lvl>
    <w:lvl w:ilvl="7" w:tplc="04070003" w:tentative="1">
      <w:start w:val="1"/>
      <w:numFmt w:val="bullet"/>
      <w:lvlText w:val="o"/>
      <w:lvlJc w:val="left"/>
      <w:pPr>
        <w:ind w:left="5562" w:hanging="360"/>
      </w:pPr>
      <w:rPr>
        <w:rFonts w:ascii="Courier New" w:hAnsi="Courier New" w:cs="Courier New" w:hint="default"/>
      </w:rPr>
    </w:lvl>
    <w:lvl w:ilvl="8" w:tplc="04070005" w:tentative="1">
      <w:start w:val="1"/>
      <w:numFmt w:val="bullet"/>
      <w:lvlText w:val=""/>
      <w:lvlJc w:val="left"/>
      <w:pPr>
        <w:ind w:left="6282" w:hanging="360"/>
      </w:pPr>
      <w:rPr>
        <w:rFonts w:ascii="Wingdings" w:hAnsi="Wingdings" w:hint="default"/>
      </w:rPr>
    </w:lvl>
  </w:abstractNum>
  <w:abstractNum w:abstractNumId="31" w15:restartNumberingAfterBreak="0">
    <w:nsid w:val="73403126"/>
    <w:multiLevelType w:val="hybridMultilevel"/>
    <w:tmpl w:val="CC3C9E5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43606F7"/>
    <w:multiLevelType w:val="hybridMultilevel"/>
    <w:tmpl w:val="E826ADA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76BD0E47"/>
    <w:multiLevelType w:val="hybridMultilevel"/>
    <w:tmpl w:val="DDCC775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EFC649A"/>
    <w:multiLevelType w:val="hybridMultilevel"/>
    <w:tmpl w:val="B5FE7DA4"/>
    <w:lvl w:ilvl="0" w:tplc="A914E37C">
      <w:start w:val="1"/>
      <w:numFmt w:val="decimal"/>
      <w:lvlText w:val="%1."/>
      <w:lvlJc w:val="left"/>
      <w:pPr>
        <w:ind w:left="360" w:hanging="360"/>
      </w:pPr>
      <w:rPr>
        <w:rFonts w:eastAsia="Times New Roman" w:cs="Times New Roman"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6"/>
  </w:num>
  <w:num w:numId="12">
    <w:abstractNumId w:val="29"/>
  </w:num>
  <w:num w:numId="13">
    <w:abstractNumId w:val="28"/>
  </w:num>
  <w:num w:numId="14">
    <w:abstractNumId w:val="12"/>
  </w:num>
  <w:num w:numId="15">
    <w:abstractNumId w:val="16"/>
  </w:num>
  <w:num w:numId="16">
    <w:abstractNumId w:val="23"/>
  </w:num>
  <w:num w:numId="17">
    <w:abstractNumId w:val="30"/>
  </w:num>
  <w:num w:numId="18">
    <w:abstractNumId w:val="24"/>
  </w:num>
  <w:num w:numId="19">
    <w:abstractNumId w:val="21"/>
  </w:num>
  <w:num w:numId="20">
    <w:abstractNumId w:val="25"/>
  </w:num>
  <w:num w:numId="21">
    <w:abstractNumId w:val="17"/>
  </w:num>
  <w:num w:numId="22">
    <w:abstractNumId w:val="15"/>
  </w:num>
  <w:num w:numId="23">
    <w:abstractNumId w:val="34"/>
  </w:num>
  <w:num w:numId="24">
    <w:abstractNumId w:val="14"/>
  </w:num>
  <w:num w:numId="25">
    <w:abstractNumId w:val="22"/>
  </w:num>
  <w:num w:numId="26">
    <w:abstractNumId w:val="11"/>
  </w:num>
  <w:num w:numId="27">
    <w:abstractNumId w:val="19"/>
  </w:num>
  <w:num w:numId="28">
    <w:abstractNumId w:val="18"/>
  </w:num>
  <w:num w:numId="29">
    <w:abstractNumId w:val="31"/>
  </w:num>
  <w:num w:numId="30">
    <w:abstractNumId w:val="27"/>
  </w:num>
  <w:num w:numId="31">
    <w:abstractNumId w:val="10"/>
  </w:num>
  <w:num w:numId="32">
    <w:abstractNumId w:val="32"/>
  </w:num>
  <w:num w:numId="33">
    <w:abstractNumId w:val="20"/>
  </w:num>
  <w:num w:numId="34">
    <w:abstractNumId w:val="13"/>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ttachedTemplate r:id="rId1"/>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CA3"/>
    <w:rsid w:val="000012AD"/>
    <w:rsid w:val="00002EE8"/>
    <w:rsid w:val="000035C3"/>
    <w:rsid w:val="000046B4"/>
    <w:rsid w:val="00004ACF"/>
    <w:rsid w:val="000116C9"/>
    <w:rsid w:val="000176C9"/>
    <w:rsid w:val="00020B85"/>
    <w:rsid w:val="0002219C"/>
    <w:rsid w:val="000229C0"/>
    <w:rsid w:val="00026AEA"/>
    <w:rsid w:val="00031110"/>
    <w:rsid w:val="0003126D"/>
    <w:rsid w:val="00031E97"/>
    <w:rsid w:val="00040B9E"/>
    <w:rsid w:val="00046068"/>
    <w:rsid w:val="0005618B"/>
    <w:rsid w:val="00057079"/>
    <w:rsid w:val="000658C4"/>
    <w:rsid w:val="000662C2"/>
    <w:rsid w:val="0007212F"/>
    <w:rsid w:val="0007304C"/>
    <w:rsid w:val="00073825"/>
    <w:rsid w:val="000738B3"/>
    <w:rsid w:val="00073F26"/>
    <w:rsid w:val="00074C0F"/>
    <w:rsid w:val="00076AE1"/>
    <w:rsid w:val="0007717E"/>
    <w:rsid w:val="00077BC4"/>
    <w:rsid w:val="00080FB7"/>
    <w:rsid w:val="00081E93"/>
    <w:rsid w:val="00082A64"/>
    <w:rsid w:val="00082F66"/>
    <w:rsid w:val="00083C25"/>
    <w:rsid w:val="00085EFA"/>
    <w:rsid w:val="00086090"/>
    <w:rsid w:val="000869CD"/>
    <w:rsid w:val="0009093B"/>
    <w:rsid w:val="00095F01"/>
    <w:rsid w:val="00096572"/>
    <w:rsid w:val="00096A96"/>
    <w:rsid w:val="00096E24"/>
    <w:rsid w:val="000A0215"/>
    <w:rsid w:val="000A5C66"/>
    <w:rsid w:val="000B01F9"/>
    <w:rsid w:val="000B046B"/>
    <w:rsid w:val="000B12C1"/>
    <w:rsid w:val="000B225C"/>
    <w:rsid w:val="000B3217"/>
    <w:rsid w:val="000B7108"/>
    <w:rsid w:val="000C550D"/>
    <w:rsid w:val="000C6D6C"/>
    <w:rsid w:val="000D1844"/>
    <w:rsid w:val="000D3FA5"/>
    <w:rsid w:val="000D488E"/>
    <w:rsid w:val="000D6E97"/>
    <w:rsid w:val="000D70AE"/>
    <w:rsid w:val="000D7BA1"/>
    <w:rsid w:val="000E07F7"/>
    <w:rsid w:val="000E0D9F"/>
    <w:rsid w:val="000E1CF8"/>
    <w:rsid w:val="000E3BD4"/>
    <w:rsid w:val="000E3FAF"/>
    <w:rsid w:val="000E4375"/>
    <w:rsid w:val="000E4597"/>
    <w:rsid w:val="000E63FC"/>
    <w:rsid w:val="000E7CB0"/>
    <w:rsid w:val="000F0844"/>
    <w:rsid w:val="000F08D7"/>
    <w:rsid w:val="000F1C7E"/>
    <w:rsid w:val="000F1D1C"/>
    <w:rsid w:val="000F1E7C"/>
    <w:rsid w:val="000F4EEC"/>
    <w:rsid w:val="000F545E"/>
    <w:rsid w:val="000F5B45"/>
    <w:rsid w:val="000F5D32"/>
    <w:rsid w:val="000F6621"/>
    <w:rsid w:val="00102C33"/>
    <w:rsid w:val="0010397F"/>
    <w:rsid w:val="001069B6"/>
    <w:rsid w:val="00106ABD"/>
    <w:rsid w:val="00106DB4"/>
    <w:rsid w:val="001130BA"/>
    <w:rsid w:val="0011653C"/>
    <w:rsid w:val="00120646"/>
    <w:rsid w:val="00120949"/>
    <w:rsid w:val="001217E8"/>
    <w:rsid w:val="00121900"/>
    <w:rsid w:val="0012304D"/>
    <w:rsid w:val="00127130"/>
    <w:rsid w:val="00127BF9"/>
    <w:rsid w:val="00130887"/>
    <w:rsid w:val="00131CD0"/>
    <w:rsid w:val="00134323"/>
    <w:rsid w:val="001367CE"/>
    <w:rsid w:val="00141F34"/>
    <w:rsid w:val="00144526"/>
    <w:rsid w:val="001501DA"/>
    <w:rsid w:val="00151C7A"/>
    <w:rsid w:val="00151DFD"/>
    <w:rsid w:val="00151F5D"/>
    <w:rsid w:val="00152D46"/>
    <w:rsid w:val="00153B78"/>
    <w:rsid w:val="001554B6"/>
    <w:rsid w:val="001561D5"/>
    <w:rsid w:val="00160667"/>
    <w:rsid w:val="001609BA"/>
    <w:rsid w:val="00165E31"/>
    <w:rsid w:val="00167006"/>
    <w:rsid w:val="00167A46"/>
    <w:rsid w:val="0017638B"/>
    <w:rsid w:val="00177418"/>
    <w:rsid w:val="00180F12"/>
    <w:rsid w:val="00182911"/>
    <w:rsid w:val="00184C89"/>
    <w:rsid w:val="00185C7A"/>
    <w:rsid w:val="00186552"/>
    <w:rsid w:val="00186EC6"/>
    <w:rsid w:val="00190868"/>
    <w:rsid w:val="00190C0D"/>
    <w:rsid w:val="0019273D"/>
    <w:rsid w:val="00193BAF"/>
    <w:rsid w:val="001950D5"/>
    <w:rsid w:val="001965E0"/>
    <w:rsid w:val="001975BB"/>
    <w:rsid w:val="00197B8A"/>
    <w:rsid w:val="001A0EB5"/>
    <w:rsid w:val="001A2207"/>
    <w:rsid w:val="001A25B6"/>
    <w:rsid w:val="001A25C0"/>
    <w:rsid w:val="001A31AD"/>
    <w:rsid w:val="001B04E3"/>
    <w:rsid w:val="001B19E5"/>
    <w:rsid w:val="001B4B9E"/>
    <w:rsid w:val="001B67E1"/>
    <w:rsid w:val="001C07C7"/>
    <w:rsid w:val="001C4EF1"/>
    <w:rsid w:val="001C5DDC"/>
    <w:rsid w:val="001C5F1C"/>
    <w:rsid w:val="001C63B0"/>
    <w:rsid w:val="001D0863"/>
    <w:rsid w:val="001D27B9"/>
    <w:rsid w:val="001D2A52"/>
    <w:rsid w:val="001D4E67"/>
    <w:rsid w:val="001D7C87"/>
    <w:rsid w:val="001D7E27"/>
    <w:rsid w:val="001E15AE"/>
    <w:rsid w:val="001E1969"/>
    <w:rsid w:val="001E37AB"/>
    <w:rsid w:val="001E4370"/>
    <w:rsid w:val="001E47D2"/>
    <w:rsid w:val="001E4C0D"/>
    <w:rsid w:val="001F14C1"/>
    <w:rsid w:val="001F339F"/>
    <w:rsid w:val="001F5163"/>
    <w:rsid w:val="001F6695"/>
    <w:rsid w:val="001F6739"/>
    <w:rsid w:val="00200B7C"/>
    <w:rsid w:val="0020224A"/>
    <w:rsid w:val="0020438E"/>
    <w:rsid w:val="00205815"/>
    <w:rsid w:val="00205944"/>
    <w:rsid w:val="00206B31"/>
    <w:rsid w:val="00206F70"/>
    <w:rsid w:val="00207FDA"/>
    <w:rsid w:val="002110BC"/>
    <w:rsid w:val="00212B8C"/>
    <w:rsid w:val="00215545"/>
    <w:rsid w:val="002156DC"/>
    <w:rsid w:val="00217E2B"/>
    <w:rsid w:val="00224931"/>
    <w:rsid w:val="0022648F"/>
    <w:rsid w:val="00226C92"/>
    <w:rsid w:val="00226D09"/>
    <w:rsid w:val="00227C09"/>
    <w:rsid w:val="002303DC"/>
    <w:rsid w:val="00230693"/>
    <w:rsid w:val="00230B6F"/>
    <w:rsid w:val="002335B1"/>
    <w:rsid w:val="00233A94"/>
    <w:rsid w:val="002359EE"/>
    <w:rsid w:val="0023675F"/>
    <w:rsid w:val="00236A9A"/>
    <w:rsid w:val="0023769A"/>
    <w:rsid w:val="00237D1A"/>
    <w:rsid w:val="0024325C"/>
    <w:rsid w:val="00246B42"/>
    <w:rsid w:val="00251756"/>
    <w:rsid w:val="002532B6"/>
    <w:rsid w:val="002548DA"/>
    <w:rsid w:val="00263AF8"/>
    <w:rsid w:val="00265585"/>
    <w:rsid w:val="00267ED9"/>
    <w:rsid w:val="00270448"/>
    <w:rsid w:val="002704FF"/>
    <w:rsid w:val="002732CC"/>
    <w:rsid w:val="002733CB"/>
    <w:rsid w:val="00273E7B"/>
    <w:rsid w:val="00274E0D"/>
    <w:rsid w:val="00275670"/>
    <w:rsid w:val="002759D0"/>
    <w:rsid w:val="00276B8C"/>
    <w:rsid w:val="002812F8"/>
    <w:rsid w:val="0028264E"/>
    <w:rsid w:val="00284D3D"/>
    <w:rsid w:val="00284E7E"/>
    <w:rsid w:val="00286D8C"/>
    <w:rsid w:val="002872E7"/>
    <w:rsid w:val="00287C4A"/>
    <w:rsid w:val="00287D7C"/>
    <w:rsid w:val="00287E9C"/>
    <w:rsid w:val="0029194B"/>
    <w:rsid w:val="00291968"/>
    <w:rsid w:val="00291F22"/>
    <w:rsid w:val="00294429"/>
    <w:rsid w:val="0029479B"/>
    <w:rsid w:val="00295531"/>
    <w:rsid w:val="00295810"/>
    <w:rsid w:val="00295E27"/>
    <w:rsid w:val="00296899"/>
    <w:rsid w:val="00297010"/>
    <w:rsid w:val="002A1D4D"/>
    <w:rsid w:val="002A2EB1"/>
    <w:rsid w:val="002A6727"/>
    <w:rsid w:val="002A7603"/>
    <w:rsid w:val="002A7B9A"/>
    <w:rsid w:val="002B1BB1"/>
    <w:rsid w:val="002C318A"/>
    <w:rsid w:val="002C55F3"/>
    <w:rsid w:val="002C629E"/>
    <w:rsid w:val="002C637E"/>
    <w:rsid w:val="002D0651"/>
    <w:rsid w:val="002D2896"/>
    <w:rsid w:val="002D7528"/>
    <w:rsid w:val="002E0C58"/>
    <w:rsid w:val="002E1F20"/>
    <w:rsid w:val="002E2502"/>
    <w:rsid w:val="002E2991"/>
    <w:rsid w:val="002E4419"/>
    <w:rsid w:val="002E7867"/>
    <w:rsid w:val="002E7C41"/>
    <w:rsid w:val="002F3B2F"/>
    <w:rsid w:val="002F3F8C"/>
    <w:rsid w:val="002F6496"/>
    <w:rsid w:val="002F6FF8"/>
    <w:rsid w:val="002F7D5D"/>
    <w:rsid w:val="00300425"/>
    <w:rsid w:val="00301211"/>
    <w:rsid w:val="00304315"/>
    <w:rsid w:val="0030639A"/>
    <w:rsid w:val="0030679C"/>
    <w:rsid w:val="00307E9C"/>
    <w:rsid w:val="003114C8"/>
    <w:rsid w:val="00313FD5"/>
    <w:rsid w:val="00314C66"/>
    <w:rsid w:val="00317DFF"/>
    <w:rsid w:val="00321E21"/>
    <w:rsid w:val="00323B9C"/>
    <w:rsid w:val="003306FA"/>
    <w:rsid w:val="00333EFE"/>
    <w:rsid w:val="003343A5"/>
    <w:rsid w:val="003359DE"/>
    <w:rsid w:val="00336685"/>
    <w:rsid w:val="003479E6"/>
    <w:rsid w:val="00352CCE"/>
    <w:rsid w:val="003533DF"/>
    <w:rsid w:val="003540B3"/>
    <w:rsid w:val="00364068"/>
    <w:rsid w:val="003654EC"/>
    <w:rsid w:val="003656F2"/>
    <w:rsid w:val="00365BCF"/>
    <w:rsid w:val="00367926"/>
    <w:rsid w:val="00370803"/>
    <w:rsid w:val="00373109"/>
    <w:rsid w:val="00375293"/>
    <w:rsid w:val="00376977"/>
    <w:rsid w:val="0038307F"/>
    <w:rsid w:val="003832AE"/>
    <w:rsid w:val="00384C5A"/>
    <w:rsid w:val="0038675F"/>
    <w:rsid w:val="00386C8F"/>
    <w:rsid w:val="00386DD6"/>
    <w:rsid w:val="00392832"/>
    <w:rsid w:val="003941DF"/>
    <w:rsid w:val="003A04F7"/>
    <w:rsid w:val="003A179A"/>
    <w:rsid w:val="003A3B30"/>
    <w:rsid w:val="003A4ABB"/>
    <w:rsid w:val="003A50C8"/>
    <w:rsid w:val="003A538F"/>
    <w:rsid w:val="003B1B79"/>
    <w:rsid w:val="003B1F5C"/>
    <w:rsid w:val="003B4262"/>
    <w:rsid w:val="003B7FAA"/>
    <w:rsid w:val="003C2EC5"/>
    <w:rsid w:val="003C362F"/>
    <w:rsid w:val="003C502C"/>
    <w:rsid w:val="003D04FC"/>
    <w:rsid w:val="003D3CC8"/>
    <w:rsid w:val="003D5036"/>
    <w:rsid w:val="003D71B9"/>
    <w:rsid w:val="003E0892"/>
    <w:rsid w:val="003E0980"/>
    <w:rsid w:val="003E113D"/>
    <w:rsid w:val="003E1F99"/>
    <w:rsid w:val="003E6B0E"/>
    <w:rsid w:val="003E7292"/>
    <w:rsid w:val="003F0DD0"/>
    <w:rsid w:val="003F23FE"/>
    <w:rsid w:val="003F2AB1"/>
    <w:rsid w:val="003F2C40"/>
    <w:rsid w:val="003F6A3F"/>
    <w:rsid w:val="003F6EC9"/>
    <w:rsid w:val="0040212A"/>
    <w:rsid w:val="0040319F"/>
    <w:rsid w:val="00404F9C"/>
    <w:rsid w:val="004053E7"/>
    <w:rsid w:val="00406ACF"/>
    <w:rsid w:val="00406E67"/>
    <w:rsid w:val="0041090D"/>
    <w:rsid w:val="00412E33"/>
    <w:rsid w:val="00413931"/>
    <w:rsid w:val="00413CAF"/>
    <w:rsid w:val="004141CF"/>
    <w:rsid w:val="00415F39"/>
    <w:rsid w:val="004178DD"/>
    <w:rsid w:val="00420724"/>
    <w:rsid w:val="00420916"/>
    <w:rsid w:val="00420B85"/>
    <w:rsid w:val="0042162E"/>
    <w:rsid w:val="004219E0"/>
    <w:rsid w:val="00421B07"/>
    <w:rsid w:val="00421FF9"/>
    <w:rsid w:val="0042562D"/>
    <w:rsid w:val="00425A4B"/>
    <w:rsid w:val="004260BB"/>
    <w:rsid w:val="00431C98"/>
    <w:rsid w:val="00434E57"/>
    <w:rsid w:val="00436F8B"/>
    <w:rsid w:val="00440D69"/>
    <w:rsid w:val="0044246E"/>
    <w:rsid w:val="00444870"/>
    <w:rsid w:val="00445F02"/>
    <w:rsid w:val="004465A3"/>
    <w:rsid w:val="00446785"/>
    <w:rsid w:val="0045090C"/>
    <w:rsid w:val="004527A8"/>
    <w:rsid w:val="00453A82"/>
    <w:rsid w:val="00454510"/>
    <w:rsid w:val="00455739"/>
    <w:rsid w:val="004611C5"/>
    <w:rsid w:val="00461B85"/>
    <w:rsid w:val="00463150"/>
    <w:rsid w:val="00463EC1"/>
    <w:rsid w:val="004662E3"/>
    <w:rsid w:val="00466305"/>
    <w:rsid w:val="004666E2"/>
    <w:rsid w:val="00466B11"/>
    <w:rsid w:val="00472FF3"/>
    <w:rsid w:val="00477273"/>
    <w:rsid w:val="004772BB"/>
    <w:rsid w:val="00482DDB"/>
    <w:rsid w:val="00486135"/>
    <w:rsid w:val="0049097C"/>
    <w:rsid w:val="0049307C"/>
    <w:rsid w:val="00494878"/>
    <w:rsid w:val="00495ADC"/>
    <w:rsid w:val="004A0CC9"/>
    <w:rsid w:val="004B1722"/>
    <w:rsid w:val="004B26A8"/>
    <w:rsid w:val="004B2825"/>
    <w:rsid w:val="004B63CC"/>
    <w:rsid w:val="004B6545"/>
    <w:rsid w:val="004B6749"/>
    <w:rsid w:val="004B6D4F"/>
    <w:rsid w:val="004C135E"/>
    <w:rsid w:val="004C1629"/>
    <w:rsid w:val="004C4580"/>
    <w:rsid w:val="004C4DC3"/>
    <w:rsid w:val="004C698B"/>
    <w:rsid w:val="004C7FD3"/>
    <w:rsid w:val="004D103C"/>
    <w:rsid w:val="004D19C1"/>
    <w:rsid w:val="004D2ADE"/>
    <w:rsid w:val="004D2CE1"/>
    <w:rsid w:val="004D4EB4"/>
    <w:rsid w:val="004D67A3"/>
    <w:rsid w:val="004E0C20"/>
    <w:rsid w:val="004E11DA"/>
    <w:rsid w:val="004E20A2"/>
    <w:rsid w:val="004E5642"/>
    <w:rsid w:val="004E5EF0"/>
    <w:rsid w:val="004E70D2"/>
    <w:rsid w:val="004E7C39"/>
    <w:rsid w:val="004E7F22"/>
    <w:rsid w:val="004F1A64"/>
    <w:rsid w:val="004F7B55"/>
    <w:rsid w:val="00503FCE"/>
    <w:rsid w:val="00507478"/>
    <w:rsid w:val="0050765E"/>
    <w:rsid w:val="00507F90"/>
    <w:rsid w:val="00511367"/>
    <w:rsid w:val="00514B94"/>
    <w:rsid w:val="00515161"/>
    <w:rsid w:val="00520D13"/>
    <w:rsid w:val="00523853"/>
    <w:rsid w:val="00525CDC"/>
    <w:rsid w:val="00526B91"/>
    <w:rsid w:val="005278BC"/>
    <w:rsid w:val="00532DE6"/>
    <w:rsid w:val="00534928"/>
    <w:rsid w:val="005407C8"/>
    <w:rsid w:val="00540D76"/>
    <w:rsid w:val="00541A75"/>
    <w:rsid w:val="00544A62"/>
    <w:rsid w:val="00545A5C"/>
    <w:rsid w:val="005525FF"/>
    <w:rsid w:val="00552C23"/>
    <w:rsid w:val="00553013"/>
    <w:rsid w:val="005573E1"/>
    <w:rsid w:val="00561264"/>
    <w:rsid w:val="005671BF"/>
    <w:rsid w:val="005705C3"/>
    <w:rsid w:val="0057409C"/>
    <w:rsid w:val="00577EB8"/>
    <w:rsid w:val="0058044E"/>
    <w:rsid w:val="00582608"/>
    <w:rsid w:val="00582F53"/>
    <w:rsid w:val="0058333C"/>
    <w:rsid w:val="005850D2"/>
    <w:rsid w:val="00586BD8"/>
    <w:rsid w:val="005901FE"/>
    <w:rsid w:val="00590F7F"/>
    <w:rsid w:val="00591F41"/>
    <w:rsid w:val="0059250F"/>
    <w:rsid w:val="005A0E85"/>
    <w:rsid w:val="005A25CB"/>
    <w:rsid w:val="005A4252"/>
    <w:rsid w:val="005A653C"/>
    <w:rsid w:val="005B076F"/>
    <w:rsid w:val="005B241D"/>
    <w:rsid w:val="005B2982"/>
    <w:rsid w:val="005B2FBF"/>
    <w:rsid w:val="005B49A6"/>
    <w:rsid w:val="005B4CA0"/>
    <w:rsid w:val="005B66BC"/>
    <w:rsid w:val="005B7C07"/>
    <w:rsid w:val="005C10E0"/>
    <w:rsid w:val="005C2511"/>
    <w:rsid w:val="005C3803"/>
    <w:rsid w:val="005C3EF5"/>
    <w:rsid w:val="005C4BB0"/>
    <w:rsid w:val="005C4C4A"/>
    <w:rsid w:val="005C5C5E"/>
    <w:rsid w:val="005C7853"/>
    <w:rsid w:val="005D089A"/>
    <w:rsid w:val="005D3C5B"/>
    <w:rsid w:val="005D42D9"/>
    <w:rsid w:val="005D4F37"/>
    <w:rsid w:val="005D500F"/>
    <w:rsid w:val="005D67ED"/>
    <w:rsid w:val="005D74B9"/>
    <w:rsid w:val="005E0B36"/>
    <w:rsid w:val="005E0FD4"/>
    <w:rsid w:val="005E25E1"/>
    <w:rsid w:val="005E63C1"/>
    <w:rsid w:val="005E727D"/>
    <w:rsid w:val="005E7944"/>
    <w:rsid w:val="005F0904"/>
    <w:rsid w:val="005F2158"/>
    <w:rsid w:val="005F4A0E"/>
    <w:rsid w:val="005F5928"/>
    <w:rsid w:val="00600518"/>
    <w:rsid w:val="00600F0B"/>
    <w:rsid w:val="006062E1"/>
    <w:rsid w:val="00606F7A"/>
    <w:rsid w:val="0061158C"/>
    <w:rsid w:val="00613B92"/>
    <w:rsid w:val="0061465A"/>
    <w:rsid w:val="0061509D"/>
    <w:rsid w:val="006153DD"/>
    <w:rsid w:val="0062005C"/>
    <w:rsid w:val="00621119"/>
    <w:rsid w:val="00621CA5"/>
    <w:rsid w:val="00622B8C"/>
    <w:rsid w:val="00623013"/>
    <w:rsid w:val="006234C6"/>
    <w:rsid w:val="00624C4C"/>
    <w:rsid w:val="00625191"/>
    <w:rsid w:val="00625E04"/>
    <w:rsid w:val="00626C81"/>
    <w:rsid w:val="00626E9F"/>
    <w:rsid w:val="00630C41"/>
    <w:rsid w:val="00634377"/>
    <w:rsid w:val="00635E4C"/>
    <w:rsid w:val="006368C4"/>
    <w:rsid w:val="00636999"/>
    <w:rsid w:val="006369C4"/>
    <w:rsid w:val="00637393"/>
    <w:rsid w:val="0064056D"/>
    <w:rsid w:val="00642EED"/>
    <w:rsid w:val="00642F7A"/>
    <w:rsid w:val="00643BC8"/>
    <w:rsid w:val="00643E3F"/>
    <w:rsid w:val="00643E97"/>
    <w:rsid w:val="00644E06"/>
    <w:rsid w:val="00654B45"/>
    <w:rsid w:val="006552B2"/>
    <w:rsid w:val="00655DDF"/>
    <w:rsid w:val="00657087"/>
    <w:rsid w:val="006574D8"/>
    <w:rsid w:val="0066085E"/>
    <w:rsid w:val="006644A3"/>
    <w:rsid w:val="00672428"/>
    <w:rsid w:val="006746EA"/>
    <w:rsid w:val="00676B6D"/>
    <w:rsid w:val="00682310"/>
    <w:rsid w:val="006859E4"/>
    <w:rsid w:val="00690040"/>
    <w:rsid w:val="00696D70"/>
    <w:rsid w:val="006A072D"/>
    <w:rsid w:val="006A425D"/>
    <w:rsid w:val="006A42E6"/>
    <w:rsid w:val="006B0AED"/>
    <w:rsid w:val="006B20C2"/>
    <w:rsid w:val="006B4CCA"/>
    <w:rsid w:val="006B5124"/>
    <w:rsid w:val="006B63B2"/>
    <w:rsid w:val="006B65C5"/>
    <w:rsid w:val="006C48ED"/>
    <w:rsid w:val="006C5797"/>
    <w:rsid w:val="006C6749"/>
    <w:rsid w:val="006D298D"/>
    <w:rsid w:val="006E023C"/>
    <w:rsid w:val="006E0F4C"/>
    <w:rsid w:val="006E2E2F"/>
    <w:rsid w:val="006F19D2"/>
    <w:rsid w:val="006F4864"/>
    <w:rsid w:val="006F53DB"/>
    <w:rsid w:val="006F643B"/>
    <w:rsid w:val="00701C70"/>
    <w:rsid w:val="007046E8"/>
    <w:rsid w:val="007046F2"/>
    <w:rsid w:val="00704B11"/>
    <w:rsid w:val="00710ECC"/>
    <w:rsid w:val="0071149A"/>
    <w:rsid w:val="00711910"/>
    <w:rsid w:val="00714E13"/>
    <w:rsid w:val="00715574"/>
    <w:rsid w:val="007169D3"/>
    <w:rsid w:val="007215B8"/>
    <w:rsid w:val="00722877"/>
    <w:rsid w:val="00722979"/>
    <w:rsid w:val="00723245"/>
    <w:rsid w:val="00723FED"/>
    <w:rsid w:val="007279F8"/>
    <w:rsid w:val="00730A1A"/>
    <w:rsid w:val="0073225C"/>
    <w:rsid w:val="00733E1C"/>
    <w:rsid w:val="007342A1"/>
    <w:rsid w:val="00736C25"/>
    <w:rsid w:val="007370D7"/>
    <w:rsid w:val="0073764B"/>
    <w:rsid w:val="00740CBE"/>
    <w:rsid w:val="00743259"/>
    <w:rsid w:val="0074548D"/>
    <w:rsid w:val="0074675E"/>
    <w:rsid w:val="00752AC5"/>
    <w:rsid w:val="00755788"/>
    <w:rsid w:val="007573E2"/>
    <w:rsid w:val="00757956"/>
    <w:rsid w:val="00757E56"/>
    <w:rsid w:val="00760044"/>
    <w:rsid w:val="00762E4B"/>
    <w:rsid w:val="00763924"/>
    <w:rsid w:val="00764B9F"/>
    <w:rsid w:val="007652E9"/>
    <w:rsid w:val="00770DCB"/>
    <w:rsid w:val="00771F38"/>
    <w:rsid w:val="00773D0C"/>
    <w:rsid w:val="00780E4E"/>
    <w:rsid w:val="00781149"/>
    <w:rsid w:val="0078455D"/>
    <w:rsid w:val="007848E1"/>
    <w:rsid w:val="00785F13"/>
    <w:rsid w:val="0078796D"/>
    <w:rsid w:val="00790B15"/>
    <w:rsid w:val="00792684"/>
    <w:rsid w:val="00792838"/>
    <w:rsid w:val="0079688C"/>
    <w:rsid w:val="007A2B4A"/>
    <w:rsid w:val="007A30AF"/>
    <w:rsid w:val="007A5A38"/>
    <w:rsid w:val="007A5E74"/>
    <w:rsid w:val="007A7094"/>
    <w:rsid w:val="007A72DE"/>
    <w:rsid w:val="007B14B5"/>
    <w:rsid w:val="007B4CD0"/>
    <w:rsid w:val="007B7482"/>
    <w:rsid w:val="007C0056"/>
    <w:rsid w:val="007C2283"/>
    <w:rsid w:val="007C2E53"/>
    <w:rsid w:val="007C3CA6"/>
    <w:rsid w:val="007C7372"/>
    <w:rsid w:val="007D086E"/>
    <w:rsid w:val="007D341A"/>
    <w:rsid w:val="007D35F8"/>
    <w:rsid w:val="007D3F5B"/>
    <w:rsid w:val="007D3FB6"/>
    <w:rsid w:val="007D417F"/>
    <w:rsid w:val="007D626A"/>
    <w:rsid w:val="007E26F2"/>
    <w:rsid w:val="007E2A9B"/>
    <w:rsid w:val="007E33E4"/>
    <w:rsid w:val="007E34CE"/>
    <w:rsid w:val="007E440E"/>
    <w:rsid w:val="007E66B6"/>
    <w:rsid w:val="007E7C9E"/>
    <w:rsid w:val="007F03F8"/>
    <w:rsid w:val="007F1A50"/>
    <w:rsid w:val="007F2EA9"/>
    <w:rsid w:val="007F4594"/>
    <w:rsid w:val="007F604B"/>
    <w:rsid w:val="007F6C88"/>
    <w:rsid w:val="007F75C5"/>
    <w:rsid w:val="00802C45"/>
    <w:rsid w:val="00806B65"/>
    <w:rsid w:val="00811F3D"/>
    <w:rsid w:val="00814FBE"/>
    <w:rsid w:val="0081553E"/>
    <w:rsid w:val="0081784A"/>
    <w:rsid w:val="008237CB"/>
    <w:rsid w:val="00824179"/>
    <w:rsid w:val="008269B2"/>
    <w:rsid w:val="00826AC4"/>
    <w:rsid w:val="00826E04"/>
    <w:rsid w:val="0083245E"/>
    <w:rsid w:val="008342E6"/>
    <w:rsid w:val="008356F8"/>
    <w:rsid w:val="00836601"/>
    <w:rsid w:val="008373CC"/>
    <w:rsid w:val="008379C9"/>
    <w:rsid w:val="0084099F"/>
    <w:rsid w:val="00842299"/>
    <w:rsid w:val="00842532"/>
    <w:rsid w:val="008426F7"/>
    <w:rsid w:val="00843532"/>
    <w:rsid w:val="008441B2"/>
    <w:rsid w:val="008458F4"/>
    <w:rsid w:val="00845EC9"/>
    <w:rsid w:val="008466DF"/>
    <w:rsid w:val="00847F0B"/>
    <w:rsid w:val="00850DAE"/>
    <w:rsid w:val="008547F3"/>
    <w:rsid w:val="00854814"/>
    <w:rsid w:val="00854BB1"/>
    <w:rsid w:val="00855297"/>
    <w:rsid w:val="00856CFA"/>
    <w:rsid w:val="0085752B"/>
    <w:rsid w:val="00860A5B"/>
    <w:rsid w:val="00863A42"/>
    <w:rsid w:val="008654D3"/>
    <w:rsid w:val="0086694D"/>
    <w:rsid w:val="008700A6"/>
    <w:rsid w:val="008743B0"/>
    <w:rsid w:val="0087449E"/>
    <w:rsid w:val="00880B21"/>
    <w:rsid w:val="00880B22"/>
    <w:rsid w:val="008811DF"/>
    <w:rsid w:val="00881F06"/>
    <w:rsid w:val="008821B4"/>
    <w:rsid w:val="00884ACA"/>
    <w:rsid w:val="008860DC"/>
    <w:rsid w:val="0088636D"/>
    <w:rsid w:val="0088720E"/>
    <w:rsid w:val="00887679"/>
    <w:rsid w:val="00892220"/>
    <w:rsid w:val="0089262D"/>
    <w:rsid w:val="0089291A"/>
    <w:rsid w:val="00893752"/>
    <w:rsid w:val="008943B9"/>
    <w:rsid w:val="008A3587"/>
    <w:rsid w:val="008A3923"/>
    <w:rsid w:val="008A4614"/>
    <w:rsid w:val="008A67C0"/>
    <w:rsid w:val="008A6AAC"/>
    <w:rsid w:val="008A7D78"/>
    <w:rsid w:val="008B2E23"/>
    <w:rsid w:val="008B30FE"/>
    <w:rsid w:val="008B5E0B"/>
    <w:rsid w:val="008C00BE"/>
    <w:rsid w:val="008C2855"/>
    <w:rsid w:val="008C2EEB"/>
    <w:rsid w:val="008C51E0"/>
    <w:rsid w:val="008C6509"/>
    <w:rsid w:val="008D0FF9"/>
    <w:rsid w:val="008D569F"/>
    <w:rsid w:val="008D5CC0"/>
    <w:rsid w:val="008D6ACD"/>
    <w:rsid w:val="008E472B"/>
    <w:rsid w:val="008E5E12"/>
    <w:rsid w:val="008F03A9"/>
    <w:rsid w:val="008F236D"/>
    <w:rsid w:val="008F666F"/>
    <w:rsid w:val="00900A4F"/>
    <w:rsid w:val="00900D42"/>
    <w:rsid w:val="00900F58"/>
    <w:rsid w:val="0090107A"/>
    <w:rsid w:val="009038EB"/>
    <w:rsid w:val="009040A6"/>
    <w:rsid w:val="00904339"/>
    <w:rsid w:val="009050F5"/>
    <w:rsid w:val="00906209"/>
    <w:rsid w:val="009078DB"/>
    <w:rsid w:val="00907A81"/>
    <w:rsid w:val="009104A0"/>
    <w:rsid w:val="0091129D"/>
    <w:rsid w:val="00912CE6"/>
    <w:rsid w:val="00913426"/>
    <w:rsid w:val="00915D14"/>
    <w:rsid w:val="00915F1C"/>
    <w:rsid w:val="00916A37"/>
    <w:rsid w:val="00921A9C"/>
    <w:rsid w:val="0093212C"/>
    <w:rsid w:val="00935A2B"/>
    <w:rsid w:val="00935F84"/>
    <w:rsid w:val="00942751"/>
    <w:rsid w:val="00945BE7"/>
    <w:rsid w:val="00946DD2"/>
    <w:rsid w:val="0094762F"/>
    <w:rsid w:val="00950862"/>
    <w:rsid w:val="00954234"/>
    <w:rsid w:val="009543B9"/>
    <w:rsid w:val="00957A61"/>
    <w:rsid w:val="00960699"/>
    <w:rsid w:val="0096387B"/>
    <w:rsid w:val="0096582D"/>
    <w:rsid w:val="00965D69"/>
    <w:rsid w:val="00971AE1"/>
    <w:rsid w:val="009721C4"/>
    <w:rsid w:val="00972F0A"/>
    <w:rsid w:val="00974332"/>
    <w:rsid w:val="00974537"/>
    <w:rsid w:val="0097589D"/>
    <w:rsid w:val="00976957"/>
    <w:rsid w:val="0097717E"/>
    <w:rsid w:val="00981CA3"/>
    <w:rsid w:val="00981EFE"/>
    <w:rsid w:val="009837CB"/>
    <w:rsid w:val="00984FED"/>
    <w:rsid w:val="009862EA"/>
    <w:rsid w:val="00986351"/>
    <w:rsid w:val="0098648B"/>
    <w:rsid w:val="00986A0A"/>
    <w:rsid w:val="00990D59"/>
    <w:rsid w:val="0099235D"/>
    <w:rsid w:val="009931EE"/>
    <w:rsid w:val="009936FF"/>
    <w:rsid w:val="009A04F1"/>
    <w:rsid w:val="009A13D5"/>
    <w:rsid w:val="009A2805"/>
    <w:rsid w:val="009A2A13"/>
    <w:rsid w:val="009A2FB1"/>
    <w:rsid w:val="009A3CBD"/>
    <w:rsid w:val="009A565F"/>
    <w:rsid w:val="009A5BBF"/>
    <w:rsid w:val="009A7843"/>
    <w:rsid w:val="009A7C14"/>
    <w:rsid w:val="009B0837"/>
    <w:rsid w:val="009B0BA2"/>
    <w:rsid w:val="009B5485"/>
    <w:rsid w:val="009B5EF2"/>
    <w:rsid w:val="009B7D5B"/>
    <w:rsid w:val="009C092B"/>
    <w:rsid w:val="009C15B6"/>
    <w:rsid w:val="009C1782"/>
    <w:rsid w:val="009C3CE0"/>
    <w:rsid w:val="009C5B49"/>
    <w:rsid w:val="009C6266"/>
    <w:rsid w:val="009C6B24"/>
    <w:rsid w:val="009D1715"/>
    <w:rsid w:val="009D1B2A"/>
    <w:rsid w:val="009D2FB1"/>
    <w:rsid w:val="009D44C4"/>
    <w:rsid w:val="009D53BC"/>
    <w:rsid w:val="009D6462"/>
    <w:rsid w:val="009E0977"/>
    <w:rsid w:val="009E0AFD"/>
    <w:rsid w:val="009E0CDE"/>
    <w:rsid w:val="009E21BD"/>
    <w:rsid w:val="009E27FE"/>
    <w:rsid w:val="009E4E08"/>
    <w:rsid w:val="009E504F"/>
    <w:rsid w:val="009E525B"/>
    <w:rsid w:val="009E7E71"/>
    <w:rsid w:val="009F3D8F"/>
    <w:rsid w:val="009F46F2"/>
    <w:rsid w:val="009F47BD"/>
    <w:rsid w:val="009F5783"/>
    <w:rsid w:val="009F778D"/>
    <w:rsid w:val="00A03518"/>
    <w:rsid w:val="00A035E7"/>
    <w:rsid w:val="00A069E7"/>
    <w:rsid w:val="00A06BF6"/>
    <w:rsid w:val="00A073D5"/>
    <w:rsid w:val="00A0749E"/>
    <w:rsid w:val="00A11F2D"/>
    <w:rsid w:val="00A13972"/>
    <w:rsid w:val="00A13BC1"/>
    <w:rsid w:val="00A15AA5"/>
    <w:rsid w:val="00A20EE6"/>
    <w:rsid w:val="00A2168A"/>
    <w:rsid w:val="00A238AF"/>
    <w:rsid w:val="00A24F07"/>
    <w:rsid w:val="00A25CC1"/>
    <w:rsid w:val="00A2664A"/>
    <w:rsid w:val="00A27DDE"/>
    <w:rsid w:val="00A3056F"/>
    <w:rsid w:val="00A3088B"/>
    <w:rsid w:val="00A352D7"/>
    <w:rsid w:val="00A3648F"/>
    <w:rsid w:val="00A37755"/>
    <w:rsid w:val="00A400F3"/>
    <w:rsid w:val="00A4373B"/>
    <w:rsid w:val="00A45925"/>
    <w:rsid w:val="00A46C01"/>
    <w:rsid w:val="00A47C83"/>
    <w:rsid w:val="00A51187"/>
    <w:rsid w:val="00A51C38"/>
    <w:rsid w:val="00A5367D"/>
    <w:rsid w:val="00A53C1E"/>
    <w:rsid w:val="00A543F1"/>
    <w:rsid w:val="00A54BA5"/>
    <w:rsid w:val="00A54EF1"/>
    <w:rsid w:val="00A556DD"/>
    <w:rsid w:val="00A55F98"/>
    <w:rsid w:val="00A57BB0"/>
    <w:rsid w:val="00A637D0"/>
    <w:rsid w:val="00A654E0"/>
    <w:rsid w:val="00A66D8C"/>
    <w:rsid w:val="00A732D4"/>
    <w:rsid w:val="00A73B69"/>
    <w:rsid w:val="00A74A90"/>
    <w:rsid w:val="00A80776"/>
    <w:rsid w:val="00A80A56"/>
    <w:rsid w:val="00A81B3A"/>
    <w:rsid w:val="00A833C7"/>
    <w:rsid w:val="00A8445E"/>
    <w:rsid w:val="00A85DEC"/>
    <w:rsid w:val="00A87591"/>
    <w:rsid w:val="00A90337"/>
    <w:rsid w:val="00A90A4E"/>
    <w:rsid w:val="00A921B6"/>
    <w:rsid w:val="00A9260F"/>
    <w:rsid w:val="00A9292C"/>
    <w:rsid w:val="00A968E4"/>
    <w:rsid w:val="00AA0BB3"/>
    <w:rsid w:val="00AA17BB"/>
    <w:rsid w:val="00AA2ADC"/>
    <w:rsid w:val="00AA411B"/>
    <w:rsid w:val="00AA41FE"/>
    <w:rsid w:val="00AA5F8C"/>
    <w:rsid w:val="00AA7EC7"/>
    <w:rsid w:val="00AB3DBA"/>
    <w:rsid w:val="00AC0E75"/>
    <w:rsid w:val="00AC2126"/>
    <w:rsid w:val="00AC2CA4"/>
    <w:rsid w:val="00AC3DB4"/>
    <w:rsid w:val="00AC42B5"/>
    <w:rsid w:val="00AC5F1A"/>
    <w:rsid w:val="00AC709E"/>
    <w:rsid w:val="00AD1C66"/>
    <w:rsid w:val="00AD200C"/>
    <w:rsid w:val="00AD371D"/>
    <w:rsid w:val="00AD4099"/>
    <w:rsid w:val="00AE4529"/>
    <w:rsid w:val="00AE5661"/>
    <w:rsid w:val="00AE6941"/>
    <w:rsid w:val="00AE7BFB"/>
    <w:rsid w:val="00AF066B"/>
    <w:rsid w:val="00AF10F7"/>
    <w:rsid w:val="00AF1FD8"/>
    <w:rsid w:val="00AF4F9D"/>
    <w:rsid w:val="00AF7300"/>
    <w:rsid w:val="00B01AB3"/>
    <w:rsid w:val="00B04E91"/>
    <w:rsid w:val="00B056DE"/>
    <w:rsid w:val="00B1379A"/>
    <w:rsid w:val="00B13ECF"/>
    <w:rsid w:val="00B15B93"/>
    <w:rsid w:val="00B171A2"/>
    <w:rsid w:val="00B2017B"/>
    <w:rsid w:val="00B21172"/>
    <w:rsid w:val="00B244A4"/>
    <w:rsid w:val="00B27FB4"/>
    <w:rsid w:val="00B33380"/>
    <w:rsid w:val="00B33953"/>
    <w:rsid w:val="00B34A66"/>
    <w:rsid w:val="00B36BD1"/>
    <w:rsid w:val="00B37AB2"/>
    <w:rsid w:val="00B41DB9"/>
    <w:rsid w:val="00B447D9"/>
    <w:rsid w:val="00B4662C"/>
    <w:rsid w:val="00B46A8E"/>
    <w:rsid w:val="00B504ED"/>
    <w:rsid w:val="00B5074F"/>
    <w:rsid w:val="00B5268E"/>
    <w:rsid w:val="00B608A3"/>
    <w:rsid w:val="00B6155B"/>
    <w:rsid w:val="00B62164"/>
    <w:rsid w:val="00B6233A"/>
    <w:rsid w:val="00B6273E"/>
    <w:rsid w:val="00B64CC8"/>
    <w:rsid w:val="00B654DF"/>
    <w:rsid w:val="00B65A2D"/>
    <w:rsid w:val="00B679A0"/>
    <w:rsid w:val="00B74494"/>
    <w:rsid w:val="00B76819"/>
    <w:rsid w:val="00B8031D"/>
    <w:rsid w:val="00B80DEA"/>
    <w:rsid w:val="00B82F57"/>
    <w:rsid w:val="00B849CB"/>
    <w:rsid w:val="00B86CC5"/>
    <w:rsid w:val="00B907C6"/>
    <w:rsid w:val="00B90D0B"/>
    <w:rsid w:val="00B91212"/>
    <w:rsid w:val="00B91FE7"/>
    <w:rsid w:val="00B93000"/>
    <w:rsid w:val="00B95EE7"/>
    <w:rsid w:val="00B969D6"/>
    <w:rsid w:val="00BA0129"/>
    <w:rsid w:val="00BA06E5"/>
    <w:rsid w:val="00BA2407"/>
    <w:rsid w:val="00BA2736"/>
    <w:rsid w:val="00BA54DD"/>
    <w:rsid w:val="00BA6586"/>
    <w:rsid w:val="00BB05BC"/>
    <w:rsid w:val="00BB43E3"/>
    <w:rsid w:val="00BB5F10"/>
    <w:rsid w:val="00BB6546"/>
    <w:rsid w:val="00BB6EE4"/>
    <w:rsid w:val="00BB78D7"/>
    <w:rsid w:val="00BC0228"/>
    <w:rsid w:val="00BC0C78"/>
    <w:rsid w:val="00BC114A"/>
    <w:rsid w:val="00BC1F42"/>
    <w:rsid w:val="00BC5128"/>
    <w:rsid w:val="00BC51B6"/>
    <w:rsid w:val="00BC660D"/>
    <w:rsid w:val="00BC7E0B"/>
    <w:rsid w:val="00BD246C"/>
    <w:rsid w:val="00BD2BA2"/>
    <w:rsid w:val="00BD47E1"/>
    <w:rsid w:val="00BD7C4A"/>
    <w:rsid w:val="00BD7D03"/>
    <w:rsid w:val="00BE1196"/>
    <w:rsid w:val="00BE1C35"/>
    <w:rsid w:val="00BE58F6"/>
    <w:rsid w:val="00BF1A33"/>
    <w:rsid w:val="00BF2025"/>
    <w:rsid w:val="00BF29AA"/>
    <w:rsid w:val="00BF2AF3"/>
    <w:rsid w:val="00C02F2F"/>
    <w:rsid w:val="00C03D54"/>
    <w:rsid w:val="00C114DA"/>
    <w:rsid w:val="00C1422E"/>
    <w:rsid w:val="00C143D0"/>
    <w:rsid w:val="00C15398"/>
    <w:rsid w:val="00C15A4B"/>
    <w:rsid w:val="00C15FF6"/>
    <w:rsid w:val="00C20D93"/>
    <w:rsid w:val="00C21EB4"/>
    <w:rsid w:val="00C227B5"/>
    <w:rsid w:val="00C23CA7"/>
    <w:rsid w:val="00C25C62"/>
    <w:rsid w:val="00C264FA"/>
    <w:rsid w:val="00C26F9C"/>
    <w:rsid w:val="00C30547"/>
    <w:rsid w:val="00C30D22"/>
    <w:rsid w:val="00C323E3"/>
    <w:rsid w:val="00C3299F"/>
    <w:rsid w:val="00C33501"/>
    <w:rsid w:val="00C35F81"/>
    <w:rsid w:val="00C40D30"/>
    <w:rsid w:val="00C43F0B"/>
    <w:rsid w:val="00C463FA"/>
    <w:rsid w:val="00C46EB2"/>
    <w:rsid w:val="00C512FE"/>
    <w:rsid w:val="00C52196"/>
    <w:rsid w:val="00C528BB"/>
    <w:rsid w:val="00C53E6A"/>
    <w:rsid w:val="00C54F7A"/>
    <w:rsid w:val="00C5559B"/>
    <w:rsid w:val="00C576DB"/>
    <w:rsid w:val="00C57BCF"/>
    <w:rsid w:val="00C57E29"/>
    <w:rsid w:val="00C604D6"/>
    <w:rsid w:val="00C61B5B"/>
    <w:rsid w:val="00C62B79"/>
    <w:rsid w:val="00C63EDF"/>
    <w:rsid w:val="00C64589"/>
    <w:rsid w:val="00C65295"/>
    <w:rsid w:val="00C6768F"/>
    <w:rsid w:val="00C729D0"/>
    <w:rsid w:val="00C73287"/>
    <w:rsid w:val="00C73819"/>
    <w:rsid w:val="00C75B1E"/>
    <w:rsid w:val="00C75D83"/>
    <w:rsid w:val="00C76107"/>
    <w:rsid w:val="00C76E1E"/>
    <w:rsid w:val="00C81353"/>
    <w:rsid w:val="00C82570"/>
    <w:rsid w:val="00C830AE"/>
    <w:rsid w:val="00C83A55"/>
    <w:rsid w:val="00C83C96"/>
    <w:rsid w:val="00C844B8"/>
    <w:rsid w:val="00C85051"/>
    <w:rsid w:val="00C86E7C"/>
    <w:rsid w:val="00C97778"/>
    <w:rsid w:val="00C97A7B"/>
    <w:rsid w:val="00CA09AB"/>
    <w:rsid w:val="00CA0A86"/>
    <w:rsid w:val="00CA1643"/>
    <w:rsid w:val="00CA245F"/>
    <w:rsid w:val="00CA28F8"/>
    <w:rsid w:val="00CA5995"/>
    <w:rsid w:val="00CA6D22"/>
    <w:rsid w:val="00CB5547"/>
    <w:rsid w:val="00CB6351"/>
    <w:rsid w:val="00CB6AB3"/>
    <w:rsid w:val="00CC09A9"/>
    <w:rsid w:val="00CC0AA3"/>
    <w:rsid w:val="00CC41F0"/>
    <w:rsid w:val="00CC6C4C"/>
    <w:rsid w:val="00CC6E5D"/>
    <w:rsid w:val="00CC790C"/>
    <w:rsid w:val="00CC7AB7"/>
    <w:rsid w:val="00CD2304"/>
    <w:rsid w:val="00CD24A5"/>
    <w:rsid w:val="00CD2650"/>
    <w:rsid w:val="00CD27F4"/>
    <w:rsid w:val="00CE254C"/>
    <w:rsid w:val="00CE29BE"/>
    <w:rsid w:val="00CE5787"/>
    <w:rsid w:val="00CE5B7F"/>
    <w:rsid w:val="00CE7793"/>
    <w:rsid w:val="00CE77D8"/>
    <w:rsid w:val="00CF099F"/>
    <w:rsid w:val="00CF0EFE"/>
    <w:rsid w:val="00CF29A8"/>
    <w:rsid w:val="00CF3AD3"/>
    <w:rsid w:val="00CF7F2A"/>
    <w:rsid w:val="00D00631"/>
    <w:rsid w:val="00D024E9"/>
    <w:rsid w:val="00D0337E"/>
    <w:rsid w:val="00D034EE"/>
    <w:rsid w:val="00D054EF"/>
    <w:rsid w:val="00D06E09"/>
    <w:rsid w:val="00D071E1"/>
    <w:rsid w:val="00D10B57"/>
    <w:rsid w:val="00D11643"/>
    <w:rsid w:val="00D12F15"/>
    <w:rsid w:val="00D13023"/>
    <w:rsid w:val="00D130BD"/>
    <w:rsid w:val="00D2054F"/>
    <w:rsid w:val="00D208DB"/>
    <w:rsid w:val="00D20DA5"/>
    <w:rsid w:val="00D21815"/>
    <w:rsid w:val="00D2183C"/>
    <w:rsid w:val="00D21DA3"/>
    <w:rsid w:val="00D224D7"/>
    <w:rsid w:val="00D22C5E"/>
    <w:rsid w:val="00D23A29"/>
    <w:rsid w:val="00D25EA0"/>
    <w:rsid w:val="00D307B3"/>
    <w:rsid w:val="00D418A0"/>
    <w:rsid w:val="00D45AEE"/>
    <w:rsid w:val="00D46449"/>
    <w:rsid w:val="00D47012"/>
    <w:rsid w:val="00D527BF"/>
    <w:rsid w:val="00D57418"/>
    <w:rsid w:val="00D574DB"/>
    <w:rsid w:val="00D62C0D"/>
    <w:rsid w:val="00D64749"/>
    <w:rsid w:val="00D66E68"/>
    <w:rsid w:val="00D67B7A"/>
    <w:rsid w:val="00D67C88"/>
    <w:rsid w:val="00D67F6E"/>
    <w:rsid w:val="00D72749"/>
    <w:rsid w:val="00D72876"/>
    <w:rsid w:val="00D73860"/>
    <w:rsid w:val="00D73B5B"/>
    <w:rsid w:val="00D7540A"/>
    <w:rsid w:val="00D76806"/>
    <w:rsid w:val="00D776C3"/>
    <w:rsid w:val="00D80903"/>
    <w:rsid w:val="00D80AB6"/>
    <w:rsid w:val="00D80DF8"/>
    <w:rsid w:val="00D844DD"/>
    <w:rsid w:val="00D85A40"/>
    <w:rsid w:val="00D86C1D"/>
    <w:rsid w:val="00D87389"/>
    <w:rsid w:val="00D91BCD"/>
    <w:rsid w:val="00D92459"/>
    <w:rsid w:val="00D92A6B"/>
    <w:rsid w:val="00D94874"/>
    <w:rsid w:val="00D964C8"/>
    <w:rsid w:val="00DA0CA5"/>
    <w:rsid w:val="00DA2291"/>
    <w:rsid w:val="00DA55C7"/>
    <w:rsid w:val="00DA5F9C"/>
    <w:rsid w:val="00DA664E"/>
    <w:rsid w:val="00DA75C5"/>
    <w:rsid w:val="00DA79BD"/>
    <w:rsid w:val="00DA7E6B"/>
    <w:rsid w:val="00DB56ED"/>
    <w:rsid w:val="00DB573A"/>
    <w:rsid w:val="00DB6F94"/>
    <w:rsid w:val="00DC1E4A"/>
    <w:rsid w:val="00DC1E8B"/>
    <w:rsid w:val="00DD592E"/>
    <w:rsid w:val="00DD73B8"/>
    <w:rsid w:val="00DE0940"/>
    <w:rsid w:val="00DE0A37"/>
    <w:rsid w:val="00DE2A2D"/>
    <w:rsid w:val="00DE3D82"/>
    <w:rsid w:val="00DE6D89"/>
    <w:rsid w:val="00DE7EC7"/>
    <w:rsid w:val="00DF128C"/>
    <w:rsid w:val="00DF1DDD"/>
    <w:rsid w:val="00DF6E8E"/>
    <w:rsid w:val="00E00A39"/>
    <w:rsid w:val="00E02754"/>
    <w:rsid w:val="00E045C8"/>
    <w:rsid w:val="00E07F80"/>
    <w:rsid w:val="00E10CBB"/>
    <w:rsid w:val="00E11387"/>
    <w:rsid w:val="00E11B62"/>
    <w:rsid w:val="00E11C7C"/>
    <w:rsid w:val="00E127C1"/>
    <w:rsid w:val="00E14930"/>
    <w:rsid w:val="00E14DD6"/>
    <w:rsid w:val="00E172A9"/>
    <w:rsid w:val="00E226F6"/>
    <w:rsid w:val="00E230CF"/>
    <w:rsid w:val="00E258A6"/>
    <w:rsid w:val="00E25F4B"/>
    <w:rsid w:val="00E261ED"/>
    <w:rsid w:val="00E30184"/>
    <w:rsid w:val="00E3080F"/>
    <w:rsid w:val="00E325B7"/>
    <w:rsid w:val="00E32886"/>
    <w:rsid w:val="00E32A73"/>
    <w:rsid w:val="00E33C85"/>
    <w:rsid w:val="00E34D05"/>
    <w:rsid w:val="00E35B3F"/>
    <w:rsid w:val="00E35E8E"/>
    <w:rsid w:val="00E43E97"/>
    <w:rsid w:val="00E44E1B"/>
    <w:rsid w:val="00E46413"/>
    <w:rsid w:val="00E50ACA"/>
    <w:rsid w:val="00E5207B"/>
    <w:rsid w:val="00E534D5"/>
    <w:rsid w:val="00E53511"/>
    <w:rsid w:val="00E544B1"/>
    <w:rsid w:val="00E60E27"/>
    <w:rsid w:val="00E61A7B"/>
    <w:rsid w:val="00E62B79"/>
    <w:rsid w:val="00E65568"/>
    <w:rsid w:val="00E678EC"/>
    <w:rsid w:val="00E6791F"/>
    <w:rsid w:val="00E679FC"/>
    <w:rsid w:val="00E708F0"/>
    <w:rsid w:val="00E723DC"/>
    <w:rsid w:val="00E72BE6"/>
    <w:rsid w:val="00E72F9D"/>
    <w:rsid w:val="00E74743"/>
    <w:rsid w:val="00E8310D"/>
    <w:rsid w:val="00E866B9"/>
    <w:rsid w:val="00E9115F"/>
    <w:rsid w:val="00E9255E"/>
    <w:rsid w:val="00E96693"/>
    <w:rsid w:val="00E972DF"/>
    <w:rsid w:val="00EA0722"/>
    <w:rsid w:val="00EA206C"/>
    <w:rsid w:val="00EA3496"/>
    <w:rsid w:val="00EA531A"/>
    <w:rsid w:val="00EA65B8"/>
    <w:rsid w:val="00EA6DFA"/>
    <w:rsid w:val="00EA6E2B"/>
    <w:rsid w:val="00EA7242"/>
    <w:rsid w:val="00EB06A4"/>
    <w:rsid w:val="00EB5E8F"/>
    <w:rsid w:val="00EB6D1B"/>
    <w:rsid w:val="00EB6E4E"/>
    <w:rsid w:val="00EB7149"/>
    <w:rsid w:val="00EC0093"/>
    <w:rsid w:val="00EC086A"/>
    <w:rsid w:val="00EC0C07"/>
    <w:rsid w:val="00ED0CE8"/>
    <w:rsid w:val="00ED4162"/>
    <w:rsid w:val="00ED4A0E"/>
    <w:rsid w:val="00ED6388"/>
    <w:rsid w:val="00ED67E0"/>
    <w:rsid w:val="00EE108E"/>
    <w:rsid w:val="00EE4F41"/>
    <w:rsid w:val="00EE6F7F"/>
    <w:rsid w:val="00EF38F7"/>
    <w:rsid w:val="00EF404E"/>
    <w:rsid w:val="00EF4F2C"/>
    <w:rsid w:val="00EF5740"/>
    <w:rsid w:val="00EF6DA2"/>
    <w:rsid w:val="00EF767C"/>
    <w:rsid w:val="00F00231"/>
    <w:rsid w:val="00F005D9"/>
    <w:rsid w:val="00F02650"/>
    <w:rsid w:val="00F038D0"/>
    <w:rsid w:val="00F052D4"/>
    <w:rsid w:val="00F10650"/>
    <w:rsid w:val="00F10F8D"/>
    <w:rsid w:val="00F13E49"/>
    <w:rsid w:val="00F14A7D"/>
    <w:rsid w:val="00F15612"/>
    <w:rsid w:val="00F15639"/>
    <w:rsid w:val="00F17809"/>
    <w:rsid w:val="00F2386E"/>
    <w:rsid w:val="00F241AA"/>
    <w:rsid w:val="00F262DD"/>
    <w:rsid w:val="00F26D97"/>
    <w:rsid w:val="00F26F17"/>
    <w:rsid w:val="00F275E6"/>
    <w:rsid w:val="00F314A7"/>
    <w:rsid w:val="00F31C51"/>
    <w:rsid w:val="00F3407D"/>
    <w:rsid w:val="00F3414F"/>
    <w:rsid w:val="00F35F6C"/>
    <w:rsid w:val="00F40B0E"/>
    <w:rsid w:val="00F427E5"/>
    <w:rsid w:val="00F43BB5"/>
    <w:rsid w:val="00F46A25"/>
    <w:rsid w:val="00F46F5A"/>
    <w:rsid w:val="00F52B68"/>
    <w:rsid w:val="00F60E98"/>
    <w:rsid w:val="00F66F1D"/>
    <w:rsid w:val="00F700D2"/>
    <w:rsid w:val="00F7445C"/>
    <w:rsid w:val="00F7500B"/>
    <w:rsid w:val="00F75A97"/>
    <w:rsid w:val="00F76430"/>
    <w:rsid w:val="00F77F6C"/>
    <w:rsid w:val="00F80986"/>
    <w:rsid w:val="00F82FA0"/>
    <w:rsid w:val="00F83890"/>
    <w:rsid w:val="00F85A24"/>
    <w:rsid w:val="00F90251"/>
    <w:rsid w:val="00F908FE"/>
    <w:rsid w:val="00F91D0C"/>
    <w:rsid w:val="00F927FC"/>
    <w:rsid w:val="00F929C2"/>
    <w:rsid w:val="00F93EFA"/>
    <w:rsid w:val="00F949AF"/>
    <w:rsid w:val="00F9734D"/>
    <w:rsid w:val="00FA043C"/>
    <w:rsid w:val="00FA078E"/>
    <w:rsid w:val="00FA4A3C"/>
    <w:rsid w:val="00FA54CD"/>
    <w:rsid w:val="00FA5844"/>
    <w:rsid w:val="00FA5D73"/>
    <w:rsid w:val="00FB04F8"/>
    <w:rsid w:val="00FB42B1"/>
    <w:rsid w:val="00FB4ACF"/>
    <w:rsid w:val="00FB5C9B"/>
    <w:rsid w:val="00FB5D9A"/>
    <w:rsid w:val="00FB5DAC"/>
    <w:rsid w:val="00FB73A6"/>
    <w:rsid w:val="00FC02AD"/>
    <w:rsid w:val="00FC17B3"/>
    <w:rsid w:val="00FC25F4"/>
    <w:rsid w:val="00FC343E"/>
    <w:rsid w:val="00FC3E3C"/>
    <w:rsid w:val="00FC7D3D"/>
    <w:rsid w:val="00FD0A8C"/>
    <w:rsid w:val="00FD0CDF"/>
    <w:rsid w:val="00FD1FD4"/>
    <w:rsid w:val="00FD5CA4"/>
    <w:rsid w:val="00FD60FB"/>
    <w:rsid w:val="00FD7A6E"/>
    <w:rsid w:val="00FE1999"/>
    <w:rsid w:val="00FE1AC1"/>
    <w:rsid w:val="00FE3138"/>
    <w:rsid w:val="00FE51F1"/>
    <w:rsid w:val="00FE5762"/>
    <w:rsid w:val="00FE5A3A"/>
    <w:rsid w:val="00FF0773"/>
    <w:rsid w:val="00FF0777"/>
    <w:rsid w:val="00FF3054"/>
    <w:rsid w:val="00FF39A4"/>
    <w:rsid w:val="00FF6B5A"/>
    <w:rsid w:val="00FF7687"/>
    <w:rsid w:val="1538815F"/>
    <w:rsid w:val="267D4676"/>
    <w:rsid w:val="287D2A70"/>
    <w:rsid w:val="2B08D03E"/>
    <w:rsid w:val="30350875"/>
    <w:rsid w:val="32771B3D"/>
    <w:rsid w:val="5EC82713"/>
    <w:rsid w:val="5ECEBFC8"/>
    <w:rsid w:val="6EC39BD9"/>
    <w:rsid w:val="7513DA6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B6E22"/>
  <w15:docId w15:val="{7D3B4C32-A01D-46E5-B9C2-6C18EBCF1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511"/>
    <w:pPr>
      <w:spacing w:after="0" w:line="240" w:lineRule="auto"/>
    </w:pPr>
    <w:rPr>
      <w:rFonts w:ascii="Arial" w:hAnsi="Arial"/>
      <w:sz w:val="28"/>
    </w:rPr>
  </w:style>
  <w:style w:type="paragraph" w:styleId="Ttulo1">
    <w:name w:val="heading 1"/>
    <w:aliases w:val="1. Überschrift"/>
    <w:basedOn w:val="Normal"/>
    <w:next w:val="Normal"/>
    <w:link w:val="Ttulo1Char"/>
    <w:autoRedefine/>
    <w:uiPriority w:val="1"/>
    <w:qFormat/>
    <w:rsid w:val="00E00A39"/>
    <w:pPr>
      <w:keepNext/>
      <w:keepLines/>
      <w:spacing w:before="480"/>
      <w:outlineLvl w:val="0"/>
    </w:pPr>
    <w:rPr>
      <w:rFonts w:eastAsiaTheme="majorEastAsia" w:cstheme="majorBidi"/>
      <w:b/>
      <w:bCs/>
      <w:szCs w:val="28"/>
    </w:rPr>
  </w:style>
  <w:style w:type="paragraph" w:styleId="Ttulo2">
    <w:name w:val="heading 2"/>
    <w:aliases w:val="2. Überschrift"/>
    <w:basedOn w:val="Normal"/>
    <w:next w:val="Normal"/>
    <w:link w:val="Ttulo2Char"/>
    <w:uiPriority w:val="1"/>
    <w:unhideWhenUsed/>
    <w:qFormat/>
    <w:rsid w:val="000F1C7E"/>
    <w:pPr>
      <w:keepNext/>
      <w:keepLines/>
      <w:spacing w:before="240"/>
      <w:outlineLvl w:val="1"/>
    </w:pPr>
    <w:rPr>
      <w:rFonts w:eastAsiaTheme="majorEastAsia" w:cstheme="majorBidi"/>
      <w:b/>
      <w:bCs/>
      <w:sz w:val="24"/>
      <w:szCs w:val="26"/>
    </w:rPr>
  </w:style>
  <w:style w:type="paragraph" w:styleId="Ttulo3">
    <w:name w:val="heading 3"/>
    <w:aliases w:val="3. Überschrift"/>
    <w:basedOn w:val="Normal"/>
    <w:next w:val="Normal"/>
    <w:link w:val="Ttulo3Char"/>
    <w:uiPriority w:val="1"/>
    <w:unhideWhenUsed/>
    <w:qFormat/>
    <w:rsid w:val="000F1C7E"/>
    <w:pPr>
      <w:keepNext/>
      <w:keepLines/>
      <w:spacing w:before="240"/>
      <w:outlineLvl w:val="2"/>
    </w:pPr>
    <w:rPr>
      <w:rFonts w:eastAsiaTheme="majorEastAsia" w:cstheme="majorBidi"/>
      <w:b/>
      <w:bCs/>
    </w:rPr>
  </w:style>
  <w:style w:type="paragraph" w:styleId="Ttulo4">
    <w:name w:val="heading 4"/>
    <w:basedOn w:val="Normal"/>
    <w:next w:val="Normal"/>
    <w:link w:val="Ttulo4Char"/>
    <w:uiPriority w:val="9"/>
    <w:semiHidden/>
    <w:unhideWhenUsed/>
    <w:rsid w:val="000F1C7E"/>
    <w:pPr>
      <w:keepNext/>
      <w:keepLines/>
      <w:spacing w:before="240"/>
      <w:outlineLvl w:val="3"/>
    </w:pPr>
    <w:rPr>
      <w:rFonts w:eastAsiaTheme="majorEastAsia" w:cstheme="majorBidi"/>
      <w:bCs/>
      <w:iCs/>
      <w:color w:val="3494BA"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A637D0"/>
    <w:pPr>
      <w:tabs>
        <w:tab w:val="center" w:pos="4536"/>
        <w:tab w:val="right" w:pos="9072"/>
      </w:tabs>
    </w:pPr>
  </w:style>
  <w:style w:type="character" w:customStyle="1" w:styleId="CabealhoChar">
    <w:name w:val="Cabeçalho Char"/>
    <w:basedOn w:val="Fontepargpadro"/>
    <w:link w:val="Cabealho"/>
    <w:uiPriority w:val="99"/>
    <w:rsid w:val="00A637D0"/>
  </w:style>
  <w:style w:type="paragraph" w:styleId="Rodap">
    <w:name w:val="footer"/>
    <w:basedOn w:val="Normal"/>
    <w:link w:val="RodapChar"/>
    <w:uiPriority w:val="99"/>
    <w:unhideWhenUsed/>
    <w:rsid w:val="00A637D0"/>
    <w:pPr>
      <w:tabs>
        <w:tab w:val="center" w:pos="4536"/>
        <w:tab w:val="right" w:pos="9072"/>
      </w:tabs>
    </w:pPr>
  </w:style>
  <w:style w:type="character" w:customStyle="1" w:styleId="RodapChar">
    <w:name w:val="Rodapé Char"/>
    <w:basedOn w:val="Fontepargpadro"/>
    <w:link w:val="Rodap"/>
    <w:uiPriority w:val="99"/>
    <w:rsid w:val="00DE6D89"/>
  </w:style>
  <w:style w:type="paragraph" w:styleId="Textodebalo">
    <w:name w:val="Balloon Text"/>
    <w:basedOn w:val="Normal"/>
    <w:link w:val="TextodebaloChar"/>
    <w:uiPriority w:val="99"/>
    <w:semiHidden/>
    <w:unhideWhenUsed/>
    <w:rsid w:val="00A637D0"/>
    <w:rPr>
      <w:rFonts w:ascii="Tahoma" w:hAnsi="Tahoma" w:cs="Tahoma"/>
      <w:sz w:val="16"/>
      <w:szCs w:val="16"/>
    </w:rPr>
  </w:style>
  <w:style w:type="character" w:customStyle="1" w:styleId="TextodebaloChar">
    <w:name w:val="Texto de balão Char"/>
    <w:basedOn w:val="Fontepargpadro"/>
    <w:link w:val="Textodebalo"/>
    <w:uiPriority w:val="99"/>
    <w:semiHidden/>
    <w:rsid w:val="00A637D0"/>
    <w:rPr>
      <w:rFonts w:ascii="Tahoma" w:hAnsi="Tahoma" w:cs="Tahoma"/>
      <w:sz w:val="16"/>
      <w:szCs w:val="16"/>
    </w:rPr>
  </w:style>
  <w:style w:type="character" w:styleId="Nmerodepgina">
    <w:name w:val="page number"/>
    <w:basedOn w:val="Fontepargpadro"/>
    <w:uiPriority w:val="99"/>
    <w:unhideWhenUsed/>
    <w:rsid w:val="00A637D0"/>
  </w:style>
  <w:style w:type="character" w:customStyle="1" w:styleId="Ttulo2Char">
    <w:name w:val="Título 2 Char"/>
    <w:aliases w:val="2. Überschrift Char"/>
    <w:basedOn w:val="Fontepargpadro"/>
    <w:link w:val="Ttulo2"/>
    <w:uiPriority w:val="1"/>
    <w:rsid w:val="000F1C7E"/>
    <w:rPr>
      <w:rFonts w:ascii="Arial" w:eastAsiaTheme="majorEastAsia" w:hAnsi="Arial" w:cstheme="majorBidi"/>
      <w:b/>
      <w:bCs/>
      <w:sz w:val="24"/>
      <w:szCs w:val="26"/>
    </w:rPr>
  </w:style>
  <w:style w:type="character" w:customStyle="1" w:styleId="Ttulo3Char">
    <w:name w:val="Título 3 Char"/>
    <w:aliases w:val="3. Überschrift Char"/>
    <w:basedOn w:val="Fontepargpadro"/>
    <w:link w:val="Ttulo3"/>
    <w:uiPriority w:val="1"/>
    <w:rsid w:val="000F1C7E"/>
    <w:rPr>
      <w:rFonts w:ascii="Arial" w:eastAsiaTheme="majorEastAsia" w:hAnsi="Arial" w:cstheme="majorBidi"/>
      <w:b/>
      <w:bCs/>
    </w:rPr>
  </w:style>
  <w:style w:type="paragraph" w:customStyle="1" w:styleId="2Einrckung">
    <w:name w:val="2. Einrückung"/>
    <w:basedOn w:val="Normal"/>
    <w:uiPriority w:val="2"/>
    <w:qFormat/>
    <w:rsid w:val="009B0BA2"/>
    <w:pPr>
      <w:tabs>
        <w:tab w:val="left" w:pos="567"/>
        <w:tab w:val="left" w:pos="1134"/>
      </w:tabs>
      <w:ind w:left="1134" w:hanging="567"/>
    </w:pPr>
  </w:style>
  <w:style w:type="paragraph" w:customStyle="1" w:styleId="1Einrckung">
    <w:name w:val="1. Einrückung"/>
    <w:basedOn w:val="Normal"/>
    <w:uiPriority w:val="2"/>
    <w:qFormat/>
    <w:rsid w:val="009B0BA2"/>
    <w:pPr>
      <w:tabs>
        <w:tab w:val="left" w:pos="567"/>
      </w:tabs>
      <w:ind w:left="567" w:hanging="567"/>
    </w:pPr>
  </w:style>
  <w:style w:type="paragraph" w:customStyle="1" w:styleId="3Einrckung">
    <w:name w:val="3. Einrückung"/>
    <w:basedOn w:val="Normal"/>
    <w:uiPriority w:val="2"/>
    <w:qFormat/>
    <w:rsid w:val="009B0BA2"/>
    <w:pPr>
      <w:tabs>
        <w:tab w:val="left" w:pos="567"/>
        <w:tab w:val="left" w:pos="1134"/>
        <w:tab w:val="left" w:pos="1701"/>
      </w:tabs>
      <w:ind w:left="1701" w:hanging="567"/>
    </w:pPr>
  </w:style>
  <w:style w:type="character" w:customStyle="1" w:styleId="Ttulo1Char">
    <w:name w:val="Título 1 Char"/>
    <w:aliases w:val="1. Überschrift Char"/>
    <w:basedOn w:val="Fontepargpadro"/>
    <w:link w:val="Ttulo1"/>
    <w:uiPriority w:val="1"/>
    <w:rsid w:val="00E00A39"/>
    <w:rPr>
      <w:rFonts w:ascii="Arial" w:eastAsiaTheme="majorEastAsia" w:hAnsi="Arial" w:cstheme="majorBidi"/>
      <w:b/>
      <w:bCs/>
      <w:sz w:val="28"/>
      <w:szCs w:val="28"/>
    </w:rPr>
  </w:style>
  <w:style w:type="paragraph" w:styleId="SemEspaamento">
    <w:name w:val="No Spacing"/>
    <w:basedOn w:val="Normal"/>
    <w:uiPriority w:val="4"/>
    <w:semiHidden/>
    <w:unhideWhenUsed/>
    <w:rsid w:val="000F1C7E"/>
  </w:style>
  <w:style w:type="table" w:styleId="Tabelacomgrade">
    <w:name w:val="Table Grid"/>
    <w:basedOn w:val="Tabelanormal"/>
    <w:rsid w:val="00165E31"/>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har">
    <w:name w:val="Título 4 Char"/>
    <w:basedOn w:val="Fontepargpadro"/>
    <w:link w:val="Ttulo4"/>
    <w:uiPriority w:val="9"/>
    <w:semiHidden/>
    <w:rsid w:val="00B969D6"/>
    <w:rPr>
      <w:rFonts w:ascii="Arial" w:eastAsiaTheme="majorEastAsia" w:hAnsi="Arial" w:cstheme="majorBidi"/>
      <w:bCs/>
      <w:iCs/>
      <w:color w:val="3494BA" w:themeColor="accent1"/>
    </w:rPr>
  </w:style>
  <w:style w:type="paragraph" w:styleId="PargrafodaLista">
    <w:name w:val="List Paragraph"/>
    <w:basedOn w:val="Normal"/>
    <w:uiPriority w:val="34"/>
    <w:qFormat/>
    <w:rsid w:val="004D67A3"/>
    <w:pPr>
      <w:ind w:left="720"/>
      <w:contextualSpacing/>
    </w:pPr>
  </w:style>
  <w:style w:type="paragraph" w:customStyle="1" w:styleId="Thema">
    <w:name w:val="Thema"/>
    <w:basedOn w:val="Normal"/>
    <w:link w:val="ThemaZchn"/>
    <w:qFormat/>
    <w:rsid w:val="00FD1FD4"/>
    <w:pPr>
      <w:spacing w:before="240" w:after="240"/>
    </w:pPr>
    <w:rPr>
      <w:b/>
      <w:sz w:val="24"/>
      <w:szCs w:val="24"/>
    </w:rPr>
  </w:style>
  <w:style w:type="character" w:customStyle="1" w:styleId="ThemaZchn">
    <w:name w:val="Thema Zchn"/>
    <w:basedOn w:val="Fontepargpadro"/>
    <w:link w:val="Thema"/>
    <w:rsid w:val="00FD1FD4"/>
    <w:rPr>
      <w:rFonts w:ascii="Arial" w:hAnsi="Arial"/>
      <w:b/>
      <w:sz w:val="24"/>
      <w:szCs w:val="24"/>
    </w:rPr>
  </w:style>
  <w:style w:type="paragraph" w:styleId="Textodenotaderodap">
    <w:name w:val="footnote text"/>
    <w:basedOn w:val="Normal"/>
    <w:link w:val="TextodenotaderodapChar"/>
    <w:uiPriority w:val="99"/>
    <w:semiHidden/>
    <w:unhideWhenUsed/>
    <w:rsid w:val="00446785"/>
    <w:rPr>
      <w:sz w:val="20"/>
      <w:szCs w:val="20"/>
    </w:rPr>
  </w:style>
  <w:style w:type="character" w:customStyle="1" w:styleId="TextodenotaderodapChar">
    <w:name w:val="Texto de nota de rodapé Char"/>
    <w:basedOn w:val="Fontepargpadro"/>
    <w:link w:val="Textodenotaderodap"/>
    <w:uiPriority w:val="99"/>
    <w:semiHidden/>
    <w:rsid w:val="00446785"/>
    <w:rPr>
      <w:rFonts w:ascii="Arial" w:hAnsi="Arial"/>
      <w:sz w:val="20"/>
      <w:szCs w:val="20"/>
    </w:rPr>
  </w:style>
  <w:style w:type="character" w:styleId="Refdenotaderodap">
    <w:name w:val="footnote reference"/>
    <w:basedOn w:val="Fontepargpadro"/>
    <w:uiPriority w:val="99"/>
    <w:semiHidden/>
    <w:unhideWhenUsed/>
    <w:rsid w:val="00446785"/>
    <w:rPr>
      <w:vertAlign w:val="superscript"/>
    </w:rPr>
  </w:style>
  <w:style w:type="character" w:styleId="Refdecomentrio">
    <w:name w:val="annotation reference"/>
    <w:basedOn w:val="Fontepargpadro"/>
    <w:uiPriority w:val="99"/>
    <w:semiHidden/>
    <w:unhideWhenUsed/>
    <w:rsid w:val="000B01F9"/>
    <w:rPr>
      <w:sz w:val="16"/>
      <w:szCs w:val="16"/>
    </w:rPr>
  </w:style>
  <w:style w:type="paragraph" w:styleId="Textodecomentrio">
    <w:name w:val="annotation text"/>
    <w:basedOn w:val="Normal"/>
    <w:link w:val="TextodecomentrioChar"/>
    <w:uiPriority w:val="99"/>
    <w:unhideWhenUsed/>
    <w:rsid w:val="000B01F9"/>
    <w:rPr>
      <w:sz w:val="20"/>
      <w:szCs w:val="20"/>
    </w:rPr>
  </w:style>
  <w:style w:type="character" w:customStyle="1" w:styleId="TextodecomentrioChar">
    <w:name w:val="Texto de comentário Char"/>
    <w:basedOn w:val="Fontepargpadro"/>
    <w:link w:val="Textodecomentrio"/>
    <w:uiPriority w:val="99"/>
    <w:rsid w:val="000B01F9"/>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0B01F9"/>
    <w:rPr>
      <w:b/>
      <w:bCs/>
    </w:rPr>
  </w:style>
  <w:style w:type="character" w:customStyle="1" w:styleId="AssuntodocomentrioChar">
    <w:name w:val="Assunto do comentário Char"/>
    <w:basedOn w:val="TextodecomentrioChar"/>
    <w:link w:val="Assuntodocomentrio"/>
    <w:uiPriority w:val="99"/>
    <w:semiHidden/>
    <w:rsid w:val="000B01F9"/>
    <w:rPr>
      <w:rFonts w:ascii="Arial" w:hAnsi="Arial"/>
      <w:b/>
      <w:bCs/>
      <w:sz w:val="20"/>
      <w:szCs w:val="20"/>
    </w:rPr>
  </w:style>
  <w:style w:type="paragraph" w:customStyle="1" w:styleId="Default">
    <w:name w:val="Default"/>
    <w:rsid w:val="005B076F"/>
    <w:pPr>
      <w:autoSpaceDE w:val="0"/>
      <w:autoSpaceDN w:val="0"/>
      <w:adjustRightInd w:val="0"/>
      <w:spacing w:after="0" w:line="240" w:lineRule="auto"/>
    </w:pPr>
    <w:rPr>
      <w:rFonts w:ascii="Calibri" w:hAnsi="Calibri" w:cs="Calibri"/>
      <w:color w:val="000000"/>
      <w:sz w:val="24"/>
      <w:szCs w:val="24"/>
      <w:lang w:val="en-US"/>
    </w:rPr>
  </w:style>
  <w:style w:type="paragraph" w:styleId="Reviso">
    <w:name w:val="Revision"/>
    <w:hidden/>
    <w:uiPriority w:val="99"/>
    <w:semiHidden/>
    <w:rsid w:val="007C2283"/>
    <w:pPr>
      <w:spacing w:after="0" w:line="240" w:lineRule="auto"/>
    </w:pPr>
    <w:rPr>
      <w:rFonts w:ascii="Arial" w:hAnsi="Arial"/>
      <w:sz w:val="28"/>
    </w:rPr>
  </w:style>
  <w:style w:type="character" w:styleId="Hyperlink">
    <w:name w:val="Hyperlink"/>
    <w:basedOn w:val="Fontepargpadro"/>
    <w:uiPriority w:val="99"/>
    <w:unhideWhenUsed/>
    <w:rsid w:val="00986A0A"/>
    <w:rPr>
      <w:color w:val="6B9F25" w:themeColor="hyperlink"/>
      <w:u w:val="single"/>
    </w:rPr>
  </w:style>
  <w:style w:type="character" w:styleId="MenoPendente">
    <w:name w:val="Unresolved Mention"/>
    <w:basedOn w:val="Fontepargpadro"/>
    <w:uiPriority w:val="99"/>
    <w:semiHidden/>
    <w:unhideWhenUsed/>
    <w:rsid w:val="00986A0A"/>
    <w:rPr>
      <w:color w:val="605E5C"/>
      <w:shd w:val="clear" w:color="auto" w:fill="E1DFDD"/>
    </w:rPr>
  </w:style>
  <w:style w:type="paragraph" w:customStyle="1" w:styleId="Pagenumberleft">
    <w:name w:val="Page number left"/>
    <w:rsid w:val="00317DFF"/>
    <w:pPr>
      <w:spacing w:after="0" w:line="240" w:lineRule="auto"/>
    </w:pPr>
    <w:rPr>
      <w:rFonts w:ascii="BundesSerif Office" w:eastAsia="Times New Roman" w:hAnsi="BundesSerif Office" w:cs="Times New Roman"/>
      <w:b/>
      <w:sz w:val="18"/>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 Id="rId5" Type="http://schemas.openxmlformats.org/officeDocument/2006/relationships/image" Target="media/image4.jpeg"/><Relationship Id="rId4" Type="http://schemas.openxmlformats.org/officeDocument/2006/relationships/image" Target="cid:image001.png@01D82CC5.2F9A4B1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ffma_sar1\Desktop\Vorlagen%20&#252;berarbeiten\OuR\fzb_dokumentation_empfaengerpruefung_de.dotx" TargetMode="External"/></Relationships>
</file>

<file path=word/theme/theme1.xml><?xml version="1.0" encoding="utf-8"?>
<a:theme xmlns:a="http://schemas.openxmlformats.org/drawingml/2006/main" name="Larissa-Design">
  <a:themeElements>
    <a:clrScheme name="Blaugrü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60829AA6C7578644832852AD1CF35862" ma:contentTypeVersion="14" ma:contentTypeDescription="Ein neues Dokument erstellen." ma:contentTypeScope="" ma:versionID="4c39f120836fb6a6f9a157e051c85f09">
  <xsd:schema xmlns:xsd="http://www.w3.org/2001/XMLSchema" xmlns:xs="http://www.w3.org/2001/XMLSchema" xmlns:p="http://schemas.microsoft.com/office/2006/metadata/properties" xmlns:ns3="19a81bb7-254e-43ec-b3a5-8550e7510ada" xmlns:ns4="575c9d17-9845-4ef0-a51f-c89b75b30635" targetNamespace="http://schemas.microsoft.com/office/2006/metadata/properties" ma:root="true" ma:fieldsID="a844d12441b084b4fea76927f700e51b" ns3:_="" ns4:_="">
    <xsd:import namespace="19a81bb7-254e-43ec-b3a5-8550e7510ada"/>
    <xsd:import namespace="575c9d17-9845-4ef0-a51f-c89b75b3063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a81bb7-254e-43ec-b3a5-8550e7510a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5c9d17-9845-4ef0-a51f-c89b75b30635"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SharingHintHash" ma:index="12"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D2F38C-D518-46A2-86E2-AAA2C43BCE1A}">
  <ds:schemaRefs>
    <ds:schemaRef ds:uri="http://schemas.openxmlformats.org/officeDocument/2006/bibliography"/>
  </ds:schemaRefs>
</ds:datastoreItem>
</file>

<file path=customXml/itemProps2.xml><?xml version="1.0" encoding="utf-8"?>
<ds:datastoreItem xmlns:ds="http://schemas.openxmlformats.org/officeDocument/2006/customXml" ds:itemID="{BD2318DC-FFEF-4634-925B-CE4067D238D2}">
  <ds:schemaRefs>
    <ds:schemaRef ds:uri="http://schemas.microsoft.com/sharepoint/v3/contenttype/forms"/>
  </ds:schemaRefs>
</ds:datastoreItem>
</file>

<file path=customXml/itemProps3.xml><?xml version="1.0" encoding="utf-8"?>
<ds:datastoreItem xmlns:ds="http://schemas.openxmlformats.org/officeDocument/2006/customXml" ds:itemID="{92D5E293-6AC6-4109-8BE9-5BDD6AD8023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057B43C-03A3-401C-9704-ECB1DAAB7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a81bb7-254e-43ec-b3a5-8550e7510ada"/>
    <ds:schemaRef ds:uri="575c9d17-9845-4ef0-a51f-c89b75b306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fzb_dokumentation_empfaengerpruefung_de</Template>
  <TotalTime>183</TotalTime>
  <Pages>8</Pages>
  <Words>1474</Words>
  <Characters>7964</Characters>
  <Application>Microsoft Office Word</Application>
  <DocSecurity>0</DocSecurity>
  <Lines>66</Lines>
  <Paragraphs>18</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GTZ GmbH</Company>
  <LinksUpToDate>false</LinksUpToDate>
  <CharactersWithSpaces>9420</CharactersWithSpaces>
  <SharedDoc>false</SharedDoc>
  <HLinks>
    <vt:vector size="6" baseType="variant">
      <vt:variant>
        <vt:i4>2621551</vt:i4>
      </vt:variant>
      <vt:variant>
        <vt:i4>0</vt:i4>
      </vt:variant>
      <vt:variant>
        <vt:i4>0</vt:i4>
      </vt:variant>
      <vt:variant>
        <vt:i4>5</vt:i4>
      </vt:variant>
      <vt:variant>
        <vt:lpwstr>https://www.oecd.org/dac/dac-global-relations/Kit de Herramientas_Cooperacion triangular_Agosto 2018.pdf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giz</dc:creator>
  <cp:keywords/>
  <cp:lastModifiedBy>Guimaraes, Alice GIZ BR</cp:lastModifiedBy>
  <cp:revision>5</cp:revision>
  <cp:lastPrinted>2017-06-23T16:37:00Z</cp:lastPrinted>
  <dcterms:created xsi:type="dcterms:W3CDTF">2022-08-17T17:40:00Z</dcterms:created>
  <dcterms:modified xsi:type="dcterms:W3CDTF">2022-08-17T23:37:00Z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0x01010060829AA6C7578644832852AD1CF35862</vt:lpwstr>
  </property>
  <property fmtid="{D5CDD505-2E9C-101B-9397-08002B2CF9AE}" pid="4" name="RelatedOrganisations">
    <vt:lpwstr/>
  </property>
  <property fmtid="{D5CDD505-2E9C-101B-9397-08002B2CF9AE}" pid="5" name="RelatedRegions">
    <vt:lpwstr/>
  </property>
  <property fmtid="{D5CDD505-2E9C-101B-9397-08002B2CF9AE}" pid="6" name="RelatedTopics">
    <vt:lpwstr>19285;#Innovation Management|f527fa4c-e8a8-4a98-a406-441b03ad1943</vt:lpwstr>
  </property>
  <property fmtid="{D5CDD505-2E9C-101B-9397-08002B2CF9AE}" pid="7" name="RelatedSectorNetworks">
    <vt:lpwstr/>
  </property>
  <property fmtid="{D5CDD505-2E9C-101B-9397-08002B2CF9AE}" pid="8" name="RelatedAdditionalKeywords">
    <vt:lpwstr>20787;#BusinessModels|17d3b580-2fc0-4fd8-a462-674c6614b31f;#20592;#Digitalisierung|32d5c7d7-2261-45e1-a84d-8cc7c1025652;#20364;#Innovation|534d1d40-21dc-4e3d-b896-358abcc7caa5;#21186;#Ecosystems|64cdf9c4-da50-424e-b7d8-709828258908;#21302;#positionspapier</vt:lpwstr>
  </property>
  <property fmtid="{D5CDD505-2E9C-101B-9397-08002B2CF9AE}" pid="9" name="_dlc_DocIdItemGuid">
    <vt:lpwstr>92c12371-9ef3-45d5-bea3-64c134621aa6</vt:lpwstr>
  </property>
  <property fmtid="{D5CDD505-2E9C-101B-9397-08002B2CF9AE}" pid="10" name="ff4da18559a04811b6e258a14e5c8dcb">
    <vt:lpwstr/>
  </property>
  <property fmtid="{D5CDD505-2E9C-101B-9397-08002B2CF9AE}" pid="11" name="Tags">
    <vt:lpwstr/>
  </property>
</Properties>
</file>